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F2B4" w14:textId="00EA233E" w:rsidR="00773097" w:rsidRDefault="00773097" w:rsidP="00773097">
      <w:pPr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773097">
        <w:rPr>
          <w:rFonts w:asciiTheme="minorHAnsi" w:hAnsiTheme="minorHAnsi" w:cstheme="minorHAnsi"/>
          <w:b/>
          <w:bCs/>
          <w:sz w:val="44"/>
          <w:szCs w:val="44"/>
        </w:rPr>
        <w:t xml:space="preserve">MODULO DI ISCRIZIONE </w:t>
      </w:r>
      <w:r w:rsidR="0025523E" w:rsidRPr="00773097">
        <w:rPr>
          <w:rFonts w:asciiTheme="minorHAnsi" w:hAnsiTheme="minorHAnsi" w:cstheme="minorHAnsi"/>
          <w:b/>
          <w:bCs/>
          <w:sz w:val="44"/>
          <w:szCs w:val="44"/>
        </w:rPr>
        <w:t>SPAZIO GIOCO</w:t>
      </w:r>
      <w:r w:rsidR="00F65352">
        <w:rPr>
          <w:rFonts w:asciiTheme="minorHAnsi" w:hAnsiTheme="minorHAnsi" w:cstheme="minorHAnsi"/>
          <w:b/>
          <w:bCs/>
          <w:sz w:val="44"/>
          <w:szCs w:val="44"/>
        </w:rPr>
        <w:t xml:space="preserve"> 202</w:t>
      </w:r>
      <w:r w:rsidR="00C6698F">
        <w:rPr>
          <w:rFonts w:asciiTheme="minorHAnsi" w:hAnsiTheme="minorHAnsi" w:cstheme="minorHAnsi"/>
          <w:b/>
          <w:bCs/>
          <w:sz w:val="44"/>
          <w:szCs w:val="44"/>
        </w:rPr>
        <w:t>6</w:t>
      </w:r>
      <w:r w:rsidR="00F65352">
        <w:rPr>
          <w:rFonts w:asciiTheme="minorHAnsi" w:hAnsiTheme="minorHAnsi" w:cstheme="minorHAnsi"/>
          <w:b/>
          <w:bCs/>
          <w:sz w:val="44"/>
          <w:szCs w:val="44"/>
        </w:rPr>
        <w:t>/202</w:t>
      </w:r>
      <w:r w:rsidR="00C6698F">
        <w:rPr>
          <w:rFonts w:asciiTheme="minorHAnsi" w:hAnsiTheme="minorHAnsi" w:cstheme="minorHAnsi"/>
          <w:b/>
          <w:bCs/>
          <w:sz w:val="44"/>
          <w:szCs w:val="44"/>
        </w:rPr>
        <w:t>7</w:t>
      </w:r>
    </w:p>
    <w:p w14:paraId="31EB3FC0" w14:textId="0277C726" w:rsidR="0025523E" w:rsidRPr="00F65352" w:rsidRDefault="00773097" w:rsidP="00F65352">
      <w:pPr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773097">
        <w:rPr>
          <w:rFonts w:asciiTheme="minorHAnsi" w:hAnsiTheme="minorHAnsi" w:cstheme="minorHAnsi"/>
          <w:b/>
          <w:bCs/>
          <w:sz w:val="44"/>
          <w:szCs w:val="44"/>
        </w:rPr>
        <w:t xml:space="preserve">“IL </w:t>
      </w:r>
      <w:r w:rsidR="00C6698F">
        <w:rPr>
          <w:rFonts w:asciiTheme="minorHAnsi" w:hAnsiTheme="minorHAnsi" w:cstheme="minorHAnsi"/>
          <w:b/>
          <w:bCs/>
          <w:sz w:val="44"/>
          <w:szCs w:val="44"/>
        </w:rPr>
        <w:t>VILLAGGIO 0-3</w:t>
      </w:r>
      <w:r w:rsidR="00A0169F">
        <w:rPr>
          <w:rFonts w:asciiTheme="minorHAnsi" w:hAnsiTheme="minorHAnsi" w:cstheme="minorHAnsi"/>
          <w:b/>
          <w:bCs/>
          <w:sz w:val="44"/>
          <w:szCs w:val="44"/>
        </w:rPr>
        <w:t xml:space="preserve"> per crescere un bambino…</w:t>
      </w:r>
      <w:r w:rsidRPr="00773097">
        <w:rPr>
          <w:rFonts w:asciiTheme="minorHAnsi" w:hAnsiTheme="minorHAnsi" w:cstheme="minorHAnsi"/>
          <w:b/>
          <w:bCs/>
          <w:sz w:val="48"/>
          <w:szCs w:val="48"/>
        </w:rPr>
        <w:t>”</w:t>
      </w:r>
    </w:p>
    <w:p w14:paraId="7CF0472E" w14:textId="6C99126E" w:rsidR="00F65352" w:rsidRDefault="00F65352" w:rsidP="0025523E">
      <w:pPr>
        <w:spacing w:line="360" w:lineRule="auto"/>
        <w:jc w:val="both"/>
        <w:rPr>
          <w:rFonts w:ascii="Arial" w:hAnsi="Arial" w:cs="Arial"/>
        </w:rPr>
      </w:pPr>
    </w:p>
    <w:p w14:paraId="049425AB" w14:textId="47BC4247" w:rsidR="009D1D7E" w:rsidRPr="004D7313" w:rsidRDefault="009D1D7E" w:rsidP="009D1D7E">
      <w:pPr>
        <w:pStyle w:val="Corpotesto"/>
        <w:jc w:val="center"/>
        <w:rPr>
          <w:rFonts w:asciiTheme="minorHAnsi" w:hAnsiTheme="minorHAnsi" w:cstheme="minorHAnsi"/>
          <w:sz w:val="20"/>
          <w:u w:val="single"/>
        </w:rPr>
      </w:pPr>
      <w:r w:rsidRPr="004D7313">
        <w:rPr>
          <w:rFonts w:asciiTheme="minorHAnsi" w:hAnsiTheme="minorHAnsi" w:cstheme="minorHAnsi"/>
          <w:sz w:val="20"/>
          <w:u w:val="single"/>
        </w:rPr>
        <w:t xml:space="preserve">DA </w:t>
      </w:r>
      <w:r w:rsidR="005520D5" w:rsidRPr="004D7313">
        <w:rPr>
          <w:rFonts w:asciiTheme="minorHAnsi" w:hAnsiTheme="minorHAnsi" w:cstheme="minorHAnsi"/>
          <w:sz w:val="20"/>
          <w:u w:val="single"/>
        </w:rPr>
        <w:t xml:space="preserve">COMPILARE, SOTTOSCRIVERE E CONSEGNARE </w:t>
      </w:r>
      <w:r w:rsidRPr="004D7313">
        <w:rPr>
          <w:rFonts w:asciiTheme="minorHAnsi" w:hAnsiTheme="minorHAnsi" w:cstheme="minorHAnsi"/>
          <w:sz w:val="20"/>
          <w:u w:val="single"/>
        </w:rPr>
        <w:t xml:space="preserve">PRESSO L’UFFICIO ANAGRAFE ENTRO IL </w:t>
      </w:r>
      <w:r w:rsidR="005520D5" w:rsidRPr="004D7313">
        <w:rPr>
          <w:rFonts w:asciiTheme="minorHAnsi" w:hAnsiTheme="minorHAnsi" w:cstheme="minorHAnsi"/>
          <w:sz w:val="20"/>
          <w:u w:val="single"/>
        </w:rPr>
        <w:t xml:space="preserve">GIORNO </w:t>
      </w:r>
      <w:r w:rsidR="00DE2E75" w:rsidRPr="004D7313">
        <w:rPr>
          <w:rFonts w:asciiTheme="minorHAnsi" w:hAnsiTheme="minorHAnsi" w:cstheme="minorHAnsi"/>
          <w:b/>
          <w:bCs/>
          <w:sz w:val="20"/>
          <w:u w:val="single"/>
        </w:rPr>
        <w:t>0</w:t>
      </w:r>
      <w:r w:rsidR="00C6698F" w:rsidRPr="004D7313">
        <w:rPr>
          <w:rFonts w:asciiTheme="minorHAnsi" w:hAnsiTheme="minorHAnsi" w:cstheme="minorHAnsi"/>
          <w:b/>
          <w:bCs/>
          <w:sz w:val="20"/>
          <w:u w:val="single"/>
        </w:rPr>
        <w:t>6</w:t>
      </w:r>
      <w:r w:rsidR="00DE2E75" w:rsidRPr="004D7313">
        <w:rPr>
          <w:rFonts w:asciiTheme="minorHAnsi" w:hAnsiTheme="minorHAnsi" w:cstheme="minorHAnsi"/>
          <w:b/>
          <w:bCs/>
          <w:sz w:val="20"/>
          <w:u w:val="single"/>
        </w:rPr>
        <w:t>/10/202</w:t>
      </w:r>
      <w:r w:rsidR="00C6698F" w:rsidRPr="004D7313">
        <w:rPr>
          <w:rFonts w:asciiTheme="minorHAnsi" w:hAnsiTheme="minorHAnsi" w:cstheme="minorHAnsi"/>
          <w:b/>
          <w:bCs/>
          <w:sz w:val="20"/>
          <w:u w:val="single"/>
        </w:rPr>
        <w:t>6</w:t>
      </w:r>
    </w:p>
    <w:p w14:paraId="466D4887" w14:textId="77777777" w:rsidR="00ED3DCE" w:rsidRPr="004D7313" w:rsidRDefault="00ED3DCE" w:rsidP="0025523E">
      <w:pPr>
        <w:spacing w:line="360" w:lineRule="auto"/>
        <w:jc w:val="both"/>
        <w:rPr>
          <w:rFonts w:ascii="Arial" w:hAnsi="Arial" w:cs="Arial"/>
        </w:rPr>
      </w:pPr>
    </w:p>
    <w:p w14:paraId="08329F8B" w14:textId="2D8B4998" w:rsidR="0025523E" w:rsidRPr="004D7313" w:rsidRDefault="0025523E" w:rsidP="009D1D7E">
      <w:pPr>
        <w:spacing w:line="480" w:lineRule="auto"/>
        <w:jc w:val="both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COGNOME E NOME</w:t>
      </w:r>
      <w:r w:rsidRPr="004D7313">
        <w:rPr>
          <w:rFonts w:asciiTheme="minorHAnsi" w:hAnsiTheme="minorHAnsi" w:cstheme="minorHAnsi"/>
          <w:b/>
          <w:bCs/>
        </w:rPr>
        <w:t xml:space="preserve"> </w:t>
      </w:r>
      <w:r w:rsidRPr="004D7313">
        <w:rPr>
          <w:rFonts w:asciiTheme="minorHAnsi" w:hAnsiTheme="minorHAnsi" w:cstheme="minorHAnsi"/>
        </w:rPr>
        <w:t>DEL</w:t>
      </w:r>
      <w:r w:rsidR="00187DE0" w:rsidRPr="004D7313">
        <w:rPr>
          <w:rFonts w:asciiTheme="minorHAnsi" w:hAnsiTheme="minorHAnsi" w:cstheme="minorHAnsi"/>
        </w:rPr>
        <w:t xml:space="preserve">/DELLA </w:t>
      </w:r>
      <w:r w:rsidRPr="004D7313">
        <w:rPr>
          <w:rFonts w:asciiTheme="minorHAnsi" w:hAnsiTheme="minorHAnsi" w:cstheme="minorHAnsi"/>
          <w:b/>
          <w:bCs/>
          <w:u w:val="single"/>
        </w:rPr>
        <w:t>BAMBINO/A</w:t>
      </w:r>
      <w:r w:rsidR="00187DE0" w:rsidRPr="004D7313">
        <w:rPr>
          <w:rFonts w:asciiTheme="minorHAnsi" w:hAnsiTheme="minorHAnsi" w:cstheme="minorHAnsi"/>
          <w:b/>
          <w:bCs/>
        </w:rPr>
        <w:t xml:space="preserve"> </w:t>
      </w:r>
      <w:r w:rsidRPr="004D7313">
        <w:rPr>
          <w:rFonts w:asciiTheme="minorHAnsi" w:hAnsiTheme="minorHAnsi" w:cstheme="minorHAnsi"/>
        </w:rPr>
        <w:t>________</w:t>
      </w:r>
      <w:r w:rsidR="009D1D7E" w:rsidRPr="004D7313">
        <w:rPr>
          <w:rFonts w:asciiTheme="minorHAnsi" w:hAnsiTheme="minorHAnsi" w:cstheme="minorHAnsi"/>
        </w:rPr>
        <w:t>__________________</w:t>
      </w:r>
      <w:r w:rsidRPr="004D7313">
        <w:rPr>
          <w:rFonts w:asciiTheme="minorHAnsi" w:hAnsiTheme="minorHAnsi" w:cstheme="minorHAnsi"/>
        </w:rPr>
        <w:t>_____________________________</w:t>
      </w:r>
    </w:p>
    <w:p w14:paraId="191F5205" w14:textId="7A0DF83B" w:rsidR="0025523E" w:rsidRPr="004D7313" w:rsidRDefault="0025523E" w:rsidP="009D1D7E">
      <w:pPr>
        <w:spacing w:line="480" w:lineRule="auto"/>
        <w:jc w:val="both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LUOGO E DATA DI NASCITA</w:t>
      </w:r>
      <w:r w:rsidR="009D1D7E" w:rsidRPr="004D7313">
        <w:rPr>
          <w:rFonts w:asciiTheme="minorHAnsi" w:hAnsiTheme="minorHAnsi" w:cstheme="minorHAnsi"/>
        </w:rPr>
        <w:t xml:space="preserve"> __________________</w:t>
      </w:r>
      <w:r w:rsidRPr="004D7313">
        <w:rPr>
          <w:rFonts w:asciiTheme="minorHAnsi" w:hAnsiTheme="minorHAnsi" w:cstheme="minorHAnsi"/>
        </w:rPr>
        <w:t>___________________________________________________</w:t>
      </w:r>
    </w:p>
    <w:p w14:paraId="619A37F8" w14:textId="0C6DF483" w:rsidR="0025523E" w:rsidRPr="004D7313" w:rsidRDefault="0025523E" w:rsidP="009D1D7E">
      <w:pPr>
        <w:spacing w:line="480" w:lineRule="auto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COGNOME E NOME DI UN GENITORE</w:t>
      </w:r>
      <w:r w:rsidR="009D1D7E" w:rsidRPr="004D7313">
        <w:rPr>
          <w:rFonts w:asciiTheme="minorHAnsi" w:hAnsiTheme="minorHAnsi" w:cstheme="minorHAnsi"/>
        </w:rPr>
        <w:t xml:space="preserve"> __________________</w:t>
      </w:r>
      <w:r w:rsidRPr="004D7313">
        <w:rPr>
          <w:rFonts w:asciiTheme="minorHAnsi" w:hAnsiTheme="minorHAnsi" w:cstheme="minorHAnsi"/>
        </w:rPr>
        <w:t>___________________________________________</w:t>
      </w:r>
    </w:p>
    <w:p w14:paraId="74622119" w14:textId="277D7F13" w:rsidR="0025523E" w:rsidRPr="004D7313" w:rsidRDefault="0025523E" w:rsidP="009D1D7E">
      <w:pPr>
        <w:spacing w:line="480" w:lineRule="auto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INDIRIZZO</w:t>
      </w:r>
      <w:r w:rsidR="009D1D7E" w:rsidRPr="004D7313">
        <w:rPr>
          <w:rFonts w:asciiTheme="minorHAnsi" w:hAnsiTheme="minorHAnsi" w:cstheme="minorHAnsi"/>
        </w:rPr>
        <w:t xml:space="preserve"> _________________</w:t>
      </w:r>
      <w:r w:rsidRPr="004D7313">
        <w:rPr>
          <w:rFonts w:asciiTheme="minorHAnsi" w:hAnsiTheme="minorHAnsi" w:cstheme="minorHAnsi"/>
        </w:rPr>
        <w:t>__________________________________________________________________</w:t>
      </w:r>
    </w:p>
    <w:p w14:paraId="739CAD85" w14:textId="0F70DB35" w:rsidR="0025523E" w:rsidRPr="004D7313" w:rsidRDefault="0025523E" w:rsidP="009D1D7E">
      <w:pPr>
        <w:spacing w:line="480" w:lineRule="auto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 xml:space="preserve">RECAPITI TELEFONICI </w:t>
      </w:r>
      <w:r w:rsidR="009D1D7E" w:rsidRPr="004D7313">
        <w:rPr>
          <w:rFonts w:asciiTheme="minorHAnsi" w:hAnsiTheme="minorHAnsi" w:cstheme="minorHAnsi"/>
        </w:rPr>
        <w:t>___________________</w:t>
      </w:r>
      <w:r w:rsidRPr="004D7313">
        <w:rPr>
          <w:rFonts w:asciiTheme="minorHAnsi" w:hAnsiTheme="minorHAnsi" w:cstheme="minorHAnsi"/>
        </w:rPr>
        <w:t>_______________________________________________________</w:t>
      </w:r>
    </w:p>
    <w:p w14:paraId="1159F931" w14:textId="07B15B70" w:rsidR="00ED3DCE" w:rsidRPr="004D7313" w:rsidRDefault="0025523E" w:rsidP="0025523E">
      <w:pPr>
        <w:spacing w:line="360" w:lineRule="auto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MAIL _________</w:t>
      </w:r>
      <w:r w:rsidR="009D1D7E" w:rsidRPr="004D7313">
        <w:rPr>
          <w:rFonts w:asciiTheme="minorHAnsi" w:hAnsiTheme="minorHAnsi" w:cstheme="minorHAnsi"/>
        </w:rPr>
        <w:t>_________________</w:t>
      </w:r>
      <w:r w:rsidRPr="004D7313">
        <w:rPr>
          <w:rFonts w:asciiTheme="minorHAnsi" w:hAnsiTheme="minorHAnsi" w:cstheme="minorHAnsi"/>
        </w:rPr>
        <w:t>_____________________________________________________________</w:t>
      </w:r>
    </w:p>
    <w:p w14:paraId="1AC3C19A" w14:textId="77777777" w:rsidR="0089304A" w:rsidRPr="004D7313" w:rsidRDefault="0089304A" w:rsidP="0025523E">
      <w:pPr>
        <w:spacing w:line="360" w:lineRule="auto"/>
        <w:rPr>
          <w:rFonts w:asciiTheme="minorHAnsi" w:hAnsiTheme="minorHAnsi" w:cstheme="minorHAnsi"/>
        </w:rPr>
      </w:pPr>
    </w:p>
    <w:p w14:paraId="0621772C" w14:textId="44D03463" w:rsidR="00DF6A15" w:rsidRPr="004D7313" w:rsidRDefault="00DF6A15" w:rsidP="009D1D7E">
      <w:pPr>
        <w:spacing w:line="480" w:lineRule="auto"/>
        <w:rPr>
          <w:rFonts w:asciiTheme="minorHAnsi" w:hAnsiTheme="minorHAnsi" w:cstheme="minorHAnsi"/>
          <w:b/>
          <w:bCs/>
          <w:u w:val="single"/>
        </w:rPr>
      </w:pPr>
      <w:r w:rsidRPr="004D7313">
        <w:rPr>
          <w:rFonts w:asciiTheme="minorHAnsi" w:hAnsiTheme="minorHAnsi" w:cstheme="minorHAnsi"/>
          <w:b/>
          <w:bCs/>
          <w:u w:val="single"/>
        </w:rPr>
        <w:t>ADULTO DI RIFERIMENTO:</w:t>
      </w:r>
    </w:p>
    <w:p w14:paraId="7A56ECBB" w14:textId="430BC8B6" w:rsidR="0025523E" w:rsidRPr="004D7313" w:rsidRDefault="0025523E" w:rsidP="009D1D7E">
      <w:pPr>
        <w:spacing w:line="480" w:lineRule="auto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COGNOME E NOME</w:t>
      </w:r>
      <w:r w:rsidR="00A71683">
        <w:rPr>
          <w:rFonts w:asciiTheme="minorHAnsi" w:hAnsiTheme="minorHAnsi" w:cstheme="minorHAnsi"/>
        </w:rPr>
        <w:t xml:space="preserve"> ACCOMPAGNATORE</w:t>
      </w:r>
      <w:r w:rsidR="009D1D7E" w:rsidRPr="004D7313">
        <w:rPr>
          <w:rFonts w:asciiTheme="minorHAnsi" w:hAnsiTheme="minorHAnsi" w:cstheme="minorHAnsi"/>
        </w:rPr>
        <w:t>___</w:t>
      </w:r>
      <w:r w:rsidRPr="004D7313">
        <w:rPr>
          <w:rFonts w:asciiTheme="minorHAnsi" w:hAnsiTheme="minorHAnsi" w:cstheme="minorHAnsi"/>
        </w:rPr>
        <w:t>__________________________________</w:t>
      </w:r>
      <w:r w:rsidR="00DF6A15" w:rsidRPr="004D7313">
        <w:rPr>
          <w:rFonts w:asciiTheme="minorHAnsi" w:hAnsiTheme="minorHAnsi" w:cstheme="minorHAnsi"/>
        </w:rPr>
        <w:t>_</w:t>
      </w:r>
      <w:r w:rsidRPr="004D7313">
        <w:rPr>
          <w:rFonts w:asciiTheme="minorHAnsi" w:hAnsiTheme="minorHAnsi" w:cstheme="minorHAnsi"/>
        </w:rPr>
        <w:t>___________________________</w:t>
      </w:r>
    </w:p>
    <w:p w14:paraId="73C4B3E6" w14:textId="0A5640EF" w:rsidR="0025523E" w:rsidRPr="004D7313" w:rsidRDefault="0025523E" w:rsidP="0025523E">
      <w:pPr>
        <w:spacing w:line="360" w:lineRule="auto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RUOLO (GENITORE, NONNA/O, BABY-SITTER, ETC)</w:t>
      </w:r>
      <w:r w:rsidR="00DF6A15" w:rsidRPr="004D7313">
        <w:rPr>
          <w:rFonts w:asciiTheme="minorHAnsi" w:hAnsiTheme="minorHAnsi" w:cstheme="minorHAnsi"/>
        </w:rPr>
        <w:t xml:space="preserve"> </w:t>
      </w:r>
      <w:r w:rsidRPr="004D7313">
        <w:rPr>
          <w:rFonts w:asciiTheme="minorHAnsi" w:hAnsiTheme="minorHAnsi" w:cstheme="minorHAnsi"/>
        </w:rPr>
        <w:t>_______________</w:t>
      </w:r>
      <w:r w:rsidR="009D1D7E" w:rsidRPr="004D7313">
        <w:rPr>
          <w:rFonts w:asciiTheme="minorHAnsi" w:hAnsiTheme="minorHAnsi" w:cstheme="minorHAnsi"/>
        </w:rPr>
        <w:t>________</w:t>
      </w:r>
      <w:r w:rsidRPr="004D7313">
        <w:rPr>
          <w:rFonts w:asciiTheme="minorHAnsi" w:hAnsiTheme="minorHAnsi" w:cstheme="minorHAnsi"/>
        </w:rPr>
        <w:t>___________________________</w:t>
      </w:r>
    </w:p>
    <w:p w14:paraId="3D8F4012" w14:textId="77777777" w:rsidR="00ED3DCE" w:rsidRPr="004D7313" w:rsidRDefault="00ED3DCE" w:rsidP="0025523E">
      <w:pPr>
        <w:spacing w:line="360" w:lineRule="auto"/>
        <w:rPr>
          <w:rFonts w:asciiTheme="minorHAnsi" w:hAnsiTheme="minorHAnsi" w:cstheme="minorHAnsi"/>
        </w:rPr>
      </w:pPr>
    </w:p>
    <w:p w14:paraId="5C7957E0" w14:textId="77777777" w:rsidR="00F65352" w:rsidRPr="004D7313" w:rsidRDefault="00DF6A15" w:rsidP="0025523E">
      <w:pPr>
        <w:spacing w:line="360" w:lineRule="auto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  <w:b/>
          <w:bCs/>
          <w:u w:val="single"/>
        </w:rPr>
        <w:t>ANNOTAZIONI</w:t>
      </w:r>
    </w:p>
    <w:p w14:paraId="5637B996" w14:textId="0CC1C0FA" w:rsidR="00ED3DCE" w:rsidRPr="004D7313" w:rsidRDefault="00DF6A15" w:rsidP="0089304A">
      <w:pPr>
        <w:spacing w:line="480" w:lineRule="auto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________________</w:t>
      </w:r>
      <w:r w:rsidR="009D1D7E" w:rsidRPr="004D7313">
        <w:rPr>
          <w:rFonts w:asciiTheme="minorHAnsi" w:hAnsiTheme="minorHAnsi" w:cstheme="minorHAnsi"/>
        </w:rPr>
        <w:t>_______</w:t>
      </w:r>
      <w:r w:rsidRPr="004D7313">
        <w:rPr>
          <w:rFonts w:asciiTheme="minorHAnsi" w:hAnsiTheme="minorHAnsi" w:cstheme="minorHAnsi"/>
        </w:rPr>
        <w:t>_______________________________________________</w:t>
      </w:r>
      <w:r w:rsidR="00F65352" w:rsidRPr="004D7313">
        <w:rPr>
          <w:rFonts w:asciiTheme="minorHAnsi" w:hAnsiTheme="minorHAnsi" w:cstheme="minorHAnsi"/>
        </w:rPr>
        <w:t>____________</w:t>
      </w:r>
      <w:r w:rsidRPr="004D7313">
        <w:rPr>
          <w:rFonts w:asciiTheme="minorHAnsi" w:hAnsiTheme="minorHAnsi" w:cstheme="minorHAnsi"/>
        </w:rPr>
        <w:t>_</w:t>
      </w:r>
      <w:r w:rsidR="00F65352" w:rsidRPr="004D7313">
        <w:rPr>
          <w:rFonts w:asciiTheme="minorHAnsi" w:hAnsiTheme="minorHAnsi" w:cstheme="minorHAnsi"/>
        </w:rPr>
        <w:t>_</w:t>
      </w:r>
      <w:r w:rsidRPr="004D7313">
        <w:rPr>
          <w:rFonts w:asciiTheme="minorHAnsi" w:hAnsiTheme="minorHAnsi" w:cstheme="minorHAnsi"/>
        </w:rPr>
        <w:t>_______</w:t>
      </w:r>
    </w:p>
    <w:p w14:paraId="3C7ABE05" w14:textId="0CFDEFF3" w:rsidR="008630C7" w:rsidRPr="004D7313" w:rsidRDefault="00DF6A15" w:rsidP="00DF0328">
      <w:pPr>
        <w:jc w:val="both"/>
        <w:rPr>
          <w:rFonts w:asciiTheme="minorHAnsi" w:hAnsiTheme="minorHAnsi" w:cstheme="minorHAnsi"/>
          <w:b/>
          <w:bCs/>
        </w:rPr>
      </w:pPr>
      <w:r w:rsidRPr="004D7313">
        <w:rPr>
          <w:rFonts w:asciiTheme="minorHAnsi" w:hAnsiTheme="minorHAnsi" w:cstheme="minorHAnsi"/>
          <w:b/>
          <w:bCs/>
          <w:u w:val="single"/>
        </w:rPr>
        <w:t>FREQUENZA E QUOTA ISCRIZIONE</w:t>
      </w:r>
      <w:r w:rsidR="0025523E" w:rsidRPr="004D7313">
        <w:rPr>
          <w:rFonts w:asciiTheme="minorHAnsi" w:hAnsiTheme="minorHAnsi" w:cstheme="minorHAnsi"/>
          <w:b/>
          <w:bCs/>
        </w:rPr>
        <w:t>:</w:t>
      </w:r>
    </w:p>
    <w:p w14:paraId="54ABDB77" w14:textId="38932776" w:rsidR="00F801C1" w:rsidRPr="004D7313" w:rsidRDefault="00F801C1" w:rsidP="00DF0328">
      <w:pPr>
        <w:jc w:val="both"/>
        <w:rPr>
          <w:rFonts w:asciiTheme="minorHAnsi" w:hAnsiTheme="minorHAnsi" w:cstheme="minorHAnsi"/>
          <w:b/>
          <w:bCs/>
        </w:rPr>
      </w:pPr>
    </w:p>
    <w:p w14:paraId="4528DA90" w14:textId="005DB43C" w:rsidR="00F801C1" w:rsidRPr="004D7313" w:rsidRDefault="00D87C98" w:rsidP="00DF0328">
      <w:pPr>
        <w:jc w:val="both"/>
        <w:rPr>
          <w:rFonts w:asciiTheme="minorHAnsi" w:hAnsiTheme="minorHAnsi" w:cstheme="minorHAnsi"/>
          <w:b/>
          <w:bCs/>
        </w:rPr>
      </w:pPr>
      <w:r w:rsidRPr="004D7313">
        <w:rPr>
          <w:rFonts w:asciiTheme="minorHAnsi" w:hAnsiTheme="minorHAnsi" w:cstheme="minorHAnsi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DB7546" wp14:editId="6E0B2C39">
                <wp:simplePos x="0" y="0"/>
                <wp:positionH relativeFrom="margin">
                  <wp:posOffset>-19685</wp:posOffset>
                </wp:positionH>
                <wp:positionV relativeFrom="paragraph">
                  <wp:posOffset>67945</wp:posOffset>
                </wp:positionV>
                <wp:extent cx="6515100" cy="1149350"/>
                <wp:effectExtent l="0" t="0" r="19050" b="127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1149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50BDE" id="Rettangolo 5" o:spid="_x0000_s1026" style="position:absolute;margin-left:-1.55pt;margin-top:5.35pt;width:513pt;height:90.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" filled="f" strokecolor="black [3213]" strokeweight=".5pt">
                <w10:wrap anchorx="margin"/>
              </v:rect>
            </w:pict>
          </mc:Fallback>
        </mc:AlternateContent>
      </w:r>
    </w:p>
    <w:p w14:paraId="19962E1D" w14:textId="2941AD82" w:rsidR="00F801C1" w:rsidRPr="004D7313" w:rsidRDefault="00F801C1" w:rsidP="00F801C1">
      <w:pPr>
        <w:jc w:val="both"/>
        <w:rPr>
          <w:rFonts w:asciiTheme="minorHAnsi" w:hAnsiTheme="minorHAnsi" w:cstheme="minorHAnsi"/>
          <w:b/>
          <w:bCs/>
        </w:rPr>
      </w:pPr>
      <w:r w:rsidRPr="004D7313">
        <w:rPr>
          <w:rFonts w:asciiTheme="minorHAnsi" w:hAnsiTheme="minorHAnsi" w:cstheme="minorHAnsi"/>
          <w:b/>
          <w:bCs/>
        </w:rPr>
        <w:t xml:space="preserve"> </w:t>
      </w:r>
      <w:sdt>
        <w:sdtPr>
          <w:rPr>
            <w:rFonts w:asciiTheme="minorHAnsi" w:hAnsiTheme="minorHAnsi" w:cstheme="minorHAnsi"/>
          </w:rPr>
          <w:id w:val="-233932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7313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4D7313">
        <w:rPr>
          <w:rFonts w:asciiTheme="minorHAnsi" w:hAnsiTheme="minorHAnsi" w:cstheme="minorHAnsi"/>
          <w:b/>
          <w:bCs/>
        </w:rPr>
        <w:t xml:space="preserve">  ISCRIZIONE ANNUA RESIDENTI</w:t>
      </w:r>
    </w:p>
    <w:p w14:paraId="51AD193F" w14:textId="591056C0" w:rsidR="00F801C1" w:rsidRPr="004D7313" w:rsidRDefault="00F801C1" w:rsidP="00F801C1">
      <w:pPr>
        <w:spacing w:line="360" w:lineRule="auto"/>
        <w:jc w:val="both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  <w:b/>
          <w:bCs/>
        </w:rPr>
        <w:t xml:space="preserve">        (ottobre ‘26/maggio ‘27)                                     </w:t>
      </w:r>
      <w:sdt>
        <w:sdtPr>
          <w:rPr>
            <w:rFonts w:asciiTheme="minorHAnsi" w:hAnsiTheme="minorHAnsi" w:cstheme="minorHAnsi"/>
          </w:rPr>
          <w:id w:val="-20576176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87C98" w:rsidRPr="004D7313">
            <w:rPr>
              <w:rFonts w:ascii="MS Gothic" w:eastAsia="MS Gothic" w:hAnsi="MS Gothic" w:cstheme="minorHAnsi" w:hint="eastAsia"/>
            </w:rPr>
            <w:t>☒</w:t>
          </w:r>
        </w:sdtContent>
      </w:sdt>
      <w:r w:rsidRPr="004D7313">
        <w:rPr>
          <w:rFonts w:asciiTheme="minorHAnsi" w:hAnsiTheme="minorHAnsi" w:cstheme="minorHAnsi"/>
        </w:rPr>
        <w:t xml:space="preserve">   1 GIORNO A SETTIMANA - COSTO 40 €</w:t>
      </w:r>
    </w:p>
    <w:p w14:paraId="78AE73F4" w14:textId="77777777" w:rsidR="00F801C1" w:rsidRPr="004D7313" w:rsidRDefault="00F801C1" w:rsidP="00F801C1">
      <w:pPr>
        <w:ind w:left="567"/>
        <w:jc w:val="both"/>
        <w:rPr>
          <w:rFonts w:asciiTheme="minorHAnsi" w:hAnsiTheme="minorHAnsi" w:cstheme="minorHAnsi"/>
        </w:rPr>
      </w:pPr>
    </w:p>
    <w:p w14:paraId="42A5CED3" w14:textId="32B31A24" w:rsidR="00F801C1" w:rsidRPr="004D7313" w:rsidRDefault="00F801C1" w:rsidP="00F801C1">
      <w:pPr>
        <w:ind w:left="567"/>
        <w:jc w:val="both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  <w:t xml:space="preserve">       </w:t>
      </w:r>
      <w:sdt>
        <w:sdtPr>
          <w:rPr>
            <w:rFonts w:asciiTheme="minorHAnsi" w:hAnsiTheme="minorHAnsi" w:cstheme="minorHAnsi"/>
          </w:rPr>
          <w:id w:val="-28309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D7313">
            <w:rPr>
              <w:rFonts w:ascii="MS Gothic" w:eastAsia="MS Gothic" w:hAnsi="MS Gothic" w:cstheme="minorHAnsi" w:hint="eastAsia"/>
            </w:rPr>
            <w:t>☒</w:t>
          </w:r>
        </w:sdtContent>
      </w:sdt>
      <w:r w:rsidRPr="004D7313">
        <w:rPr>
          <w:rFonts w:asciiTheme="minorHAnsi" w:hAnsiTheme="minorHAnsi" w:cstheme="minorHAnsi"/>
        </w:rPr>
        <w:t xml:space="preserve">   MARTEDI’</w:t>
      </w:r>
    </w:p>
    <w:p w14:paraId="3173D605" w14:textId="4893EA88" w:rsidR="00F801C1" w:rsidRPr="004D7313" w:rsidRDefault="00F801C1" w:rsidP="00F801C1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71FB7360" w14:textId="106DA314" w:rsidR="00F801C1" w:rsidRPr="004D7313" w:rsidRDefault="00F801C1" w:rsidP="00DF0328">
      <w:pPr>
        <w:jc w:val="both"/>
        <w:rPr>
          <w:rFonts w:asciiTheme="minorHAnsi" w:hAnsiTheme="minorHAnsi" w:cstheme="minorHAnsi"/>
          <w:b/>
          <w:bCs/>
        </w:rPr>
      </w:pPr>
    </w:p>
    <w:p w14:paraId="3D829662" w14:textId="60FFE634" w:rsidR="00D87C98" w:rsidRPr="004D7313" w:rsidRDefault="00D87C98" w:rsidP="0025523E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4D7313">
        <w:rPr>
          <w:rFonts w:asciiTheme="minorHAnsi" w:hAnsiTheme="minorHAnsi" w:cstheme="minorHAnsi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ADA90A" wp14:editId="72315CAB">
                <wp:simplePos x="0" y="0"/>
                <wp:positionH relativeFrom="column">
                  <wp:posOffset>-20955</wp:posOffset>
                </wp:positionH>
                <wp:positionV relativeFrom="paragraph">
                  <wp:posOffset>111125</wp:posOffset>
                </wp:positionV>
                <wp:extent cx="6515100" cy="1149350"/>
                <wp:effectExtent l="0" t="0" r="19050" b="127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1149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2D570" id="Rettangolo 3" o:spid="_x0000_s1026" style="position:absolute;margin-left:-1.65pt;margin-top:8.75pt;width:513pt;height:90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" filled="f" strokecolor="black [3213]" strokeweight=".5pt"/>
            </w:pict>
          </mc:Fallback>
        </mc:AlternateContent>
      </w:r>
    </w:p>
    <w:p w14:paraId="59D8466C" w14:textId="6FE96D7B" w:rsidR="00D87C98" w:rsidRPr="004D7313" w:rsidRDefault="00000000" w:rsidP="00D87C98">
      <w:pPr>
        <w:jc w:val="both"/>
        <w:rPr>
          <w:rFonts w:asciiTheme="minorHAnsi" w:hAnsiTheme="minorHAnsi" w:cstheme="minorHAnsi"/>
          <w:b/>
          <w:bCs/>
        </w:rPr>
      </w:pPr>
      <w:sdt>
        <w:sdtPr>
          <w:rPr>
            <w:rFonts w:asciiTheme="minorHAnsi" w:hAnsiTheme="minorHAnsi" w:cstheme="minorHAnsi"/>
          </w:rPr>
          <w:id w:val="1108468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7C98" w:rsidRPr="004D731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87C98" w:rsidRPr="004D7313">
        <w:rPr>
          <w:rFonts w:asciiTheme="minorHAnsi" w:hAnsiTheme="minorHAnsi" w:cstheme="minorHAnsi"/>
          <w:b/>
          <w:bCs/>
        </w:rPr>
        <w:t xml:space="preserve">  ISCRIZIONE ANNUA </w:t>
      </w:r>
      <w:r w:rsidR="002A6EA5">
        <w:rPr>
          <w:rFonts w:asciiTheme="minorHAnsi" w:hAnsiTheme="minorHAnsi" w:cstheme="minorHAnsi"/>
          <w:b/>
          <w:bCs/>
        </w:rPr>
        <w:t xml:space="preserve">NON </w:t>
      </w:r>
      <w:r w:rsidR="00D87C98" w:rsidRPr="004D7313">
        <w:rPr>
          <w:rFonts w:asciiTheme="minorHAnsi" w:hAnsiTheme="minorHAnsi" w:cstheme="minorHAnsi"/>
          <w:b/>
          <w:bCs/>
        </w:rPr>
        <w:t>RESIDENTI</w:t>
      </w:r>
    </w:p>
    <w:p w14:paraId="5912950B" w14:textId="4CBC3AAA" w:rsidR="00D87C98" w:rsidRPr="004D7313" w:rsidRDefault="00D87C98" w:rsidP="00D87C98">
      <w:pPr>
        <w:spacing w:line="360" w:lineRule="auto"/>
        <w:jc w:val="both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  <w:b/>
          <w:bCs/>
        </w:rPr>
        <w:t xml:space="preserve">        (ottobre ‘26/maggio ‘27)                                     </w:t>
      </w:r>
      <w:sdt>
        <w:sdtPr>
          <w:rPr>
            <w:rFonts w:asciiTheme="minorHAnsi" w:hAnsiTheme="minorHAnsi" w:cstheme="minorHAnsi"/>
          </w:rPr>
          <w:id w:val="-142726219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D7313">
            <w:rPr>
              <w:rFonts w:ascii="MS Gothic" w:eastAsia="MS Gothic" w:hAnsi="MS Gothic" w:cstheme="minorHAnsi" w:hint="eastAsia"/>
            </w:rPr>
            <w:t>☒</w:t>
          </w:r>
        </w:sdtContent>
      </w:sdt>
      <w:r w:rsidRPr="004D7313">
        <w:rPr>
          <w:rFonts w:asciiTheme="minorHAnsi" w:hAnsiTheme="minorHAnsi" w:cstheme="minorHAnsi"/>
        </w:rPr>
        <w:t xml:space="preserve">   1 GIORNO A SETTIMANA - COSTO 60 €</w:t>
      </w:r>
    </w:p>
    <w:p w14:paraId="38ECB1D8" w14:textId="537C9FAF" w:rsidR="00D87C98" w:rsidRPr="004D7313" w:rsidRDefault="00D87C98" w:rsidP="00D87C98">
      <w:pPr>
        <w:ind w:left="567"/>
        <w:jc w:val="both"/>
        <w:rPr>
          <w:rFonts w:asciiTheme="minorHAnsi" w:hAnsiTheme="minorHAnsi" w:cstheme="minorHAnsi"/>
        </w:rPr>
      </w:pPr>
    </w:p>
    <w:p w14:paraId="6B6F860E" w14:textId="77777777" w:rsidR="00D87C98" w:rsidRPr="004D7313" w:rsidRDefault="00D87C98" w:rsidP="00D87C98">
      <w:pPr>
        <w:ind w:left="567"/>
        <w:jc w:val="both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</w:r>
      <w:r w:rsidRPr="004D7313">
        <w:rPr>
          <w:rFonts w:asciiTheme="minorHAnsi" w:hAnsiTheme="minorHAnsi" w:cstheme="minorHAnsi"/>
          <w:b/>
          <w:bCs/>
        </w:rPr>
        <w:tab/>
        <w:t xml:space="preserve">       </w:t>
      </w:r>
      <w:sdt>
        <w:sdtPr>
          <w:rPr>
            <w:rFonts w:asciiTheme="minorHAnsi" w:hAnsiTheme="minorHAnsi" w:cstheme="minorHAnsi"/>
          </w:rPr>
          <w:id w:val="-104498904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D7313">
            <w:rPr>
              <w:rFonts w:ascii="MS Gothic" w:eastAsia="MS Gothic" w:hAnsi="MS Gothic" w:cstheme="minorHAnsi" w:hint="eastAsia"/>
            </w:rPr>
            <w:t>☒</w:t>
          </w:r>
        </w:sdtContent>
      </w:sdt>
      <w:r w:rsidRPr="004D7313">
        <w:rPr>
          <w:rFonts w:asciiTheme="minorHAnsi" w:hAnsiTheme="minorHAnsi" w:cstheme="minorHAnsi"/>
        </w:rPr>
        <w:t xml:space="preserve">   MARTEDI’</w:t>
      </w:r>
    </w:p>
    <w:p w14:paraId="3076B814" w14:textId="77777777" w:rsidR="00D87C98" w:rsidRPr="004D7313" w:rsidRDefault="00D87C98" w:rsidP="00D87C98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18C35262" w14:textId="77688CA8" w:rsidR="00F65352" w:rsidRPr="004D7313" w:rsidRDefault="00F65352" w:rsidP="0025523E">
      <w:pPr>
        <w:jc w:val="both"/>
        <w:rPr>
          <w:rFonts w:asciiTheme="minorHAnsi" w:hAnsiTheme="minorHAnsi" w:cstheme="minorHAnsi"/>
        </w:rPr>
      </w:pPr>
    </w:p>
    <w:p w14:paraId="2A4BDCEC" w14:textId="3B670677" w:rsidR="003D7CC9" w:rsidRPr="004D7313" w:rsidRDefault="003D7CC9" w:rsidP="0025523E">
      <w:pPr>
        <w:jc w:val="both"/>
        <w:rPr>
          <w:rFonts w:asciiTheme="minorHAnsi" w:hAnsiTheme="minorHAnsi" w:cstheme="minorHAnsi"/>
        </w:rPr>
      </w:pPr>
    </w:p>
    <w:p w14:paraId="7A6FD250" w14:textId="77777777" w:rsidR="003D7CC9" w:rsidRPr="004D7313" w:rsidRDefault="003D7CC9" w:rsidP="0025523E">
      <w:pPr>
        <w:jc w:val="both"/>
        <w:rPr>
          <w:rFonts w:asciiTheme="minorHAnsi" w:hAnsiTheme="minorHAnsi" w:cstheme="minorHAnsi"/>
        </w:rPr>
      </w:pPr>
    </w:p>
    <w:p w14:paraId="775674B8" w14:textId="64952E6B" w:rsidR="005520D5" w:rsidRPr="004D7313" w:rsidRDefault="005520D5" w:rsidP="0025523E">
      <w:pPr>
        <w:jc w:val="both"/>
        <w:rPr>
          <w:rFonts w:asciiTheme="minorHAnsi" w:hAnsiTheme="minorHAnsi" w:cstheme="minorHAnsi"/>
        </w:rPr>
      </w:pPr>
      <w:r w:rsidRPr="004D7313">
        <w:rPr>
          <w:rFonts w:asciiTheme="minorHAnsi" w:hAnsiTheme="minorHAnsi" w:cstheme="minorHAnsi"/>
        </w:rPr>
        <w:t>CASIRATE D’ADDA, ___________________</w:t>
      </w:r>
      <w:r w:rsidRPr="004D7313">
        <w:rPr>
          <w:rFonts w:asciiTheme="minorHAnsi" w:hAnsiTheme="minorHAnsi" w:cstheme="minorHAnsi"/>
        </w:rPr>
        <w:tab/>
      </w:r>
      <w:r w:rsidRPr="004D7313">
        <w:rPr>
          <w:rFonts w:asciiTheme="minorHAnsi" w:hAnsiTheme="minorHAnsi" w:cstheme="minorHAnsi"/>
        </w:rPr>
        <w:tab/>
      </w:r>
      <w:r w:rsidRPr="004D7313">
        <w:rPr>
          <w:rFonts w:asciiTheme="minorHAnsi" w:hAnsiTheme="minorHAnsi" w:cstheme="minorHAnsi"/>
        </w:rPr>
        <w:tab/>
        <w:t>FIRMA DEL GENITORE _____________________</w:t>
      </w:r>
    </w:p>
    <w:p w14:paraId="0E21CBFD" w14:textId="3A25B091" w:rsidR="005520D5" w:rsidRPr="004D7313" w:rsidRDefault="003D7CC9" w:rsidP="0025523E">
      <w:pPr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4D7313">
        <w:rPr>
          <w:rFonts w:asciiTheme="minorHAnsi" w:hAnsiTheme="minorHAnsi" w:cstheme="minorHAnsi"/>
          <w:b/>
          <w:bCs/>
          <w:sz w:val="28"/>
          <w:szCs w:val="28"/>
          <w:u w:val="single"/>
        </w:rPr>
        <w:lastRenderedPageBreak/>
        <w:t xml:space="preserve">NOTE </w:t>
      </w:r>
      <w:r w:rsidR="005520D5" w:rsidRPr="004D7313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PER ISCRIZIONE SPAZIO GIOCO </w:t>
      </w:r>
    </w:p>
    <w:p w14:paraId="446DD8D6" w14:textId="17EDCCF7" w:rsidR="00AD5425" w:rsidRPr="004D7313" w:rsidRDefault="00AD5425" w:rsidP="00AD5425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03D34B" w14:textId="77777777" w:rsidR="005520D5" w:rsidRPr="004D7313" w:rsidRDefault="005520D5" w:rsidP="005520D5">
      <w:pPr>
        <w:jc w:val="both"/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</w:pPr>
      <w:r w:rsidRPr="004D7313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t>COSA E’</w:t>
      </w:r>
    </w:p>
    <w:p w14:paraId="71ADEEC6" w14:textId="604CCEDC" w:rsidR="006809DD" w:rsidRPr="004D7313" w:rsidRDefault="005520D5" w:rsidP="005520D5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4D7313">
        <w:rPr>
          <w:rFonts w:asciiTheme="minorHAnsi" w:hAnsiTheme="minorHAnsi" w:cstheme="minorHAnsi"/>
          <w:noProof/>
          <w:sz w:val="22"/>
          <w:szCs w:val="22"/>
        </w:rPr>
        <w:t xml:space="preserve">Lo spazio gioco adulti e bambini di Casirate </w:t>
      </w:r>
      <w:r w:rsidR="00D87C98" w:rsidRPr="004D7313">
        <w:rPr>
          <w:rFonts w:asciiTheme="minorHAnsi" w:hAnsiTheme="minorHAnsi" w:cstheme="minorHAnsi"/>
          <w:noProof/>
          <w:sz w:val="22"/>
          <w:szCs w:val="22"/>
        </w:rPr>
        <w:t>d</w:t>
      </w:r>
      <w:r w:rsidRPr="004D7313">
        <w:rPr>
          <w:rFonts w:asciiTheme="minorHAnsi" w:hAnsiTheme="minorHAnsi" w:cstheme="minorHAnsi"/>
          <w:noProof/>
          <w:sz w:val="22"/>
          <w:szCs w:val="22"/>
        </w:rPr>
        <w:t>’Adda</w:t>
      </w:r>
      <w:r w:rsidR="006809DD" w:rsidRPr="004D7313">
        <w:rPr>
          <w:rFonts w:asciiTheme="minorHAnsi" w:hAnsiTheme="minorHAnsi" w:cstheme="minorHAnsi"/>
          <w:noProof/>
          <w:sz w:val="22"/>
          <w:szCs w:val="22"/>
        </w:rPr>
        <w:t xml:space="preserve"> è: </w:t>
      </w:r>
    </w:p>
    <w:p w14:paraId="7F4D8686" w14:textId="4CD1E88B" w:rsidR="006809DD" w:rsidRPr="004D7313" w:rsidRDefault="005520D5" w:rsidP="00187DE0">
      <w:pPr>
        <w:pStyle w:val="Paragrafoelenco"/>
        <w:numPr>
          <w:ilvl w:val="0"/>
          <w:numId w:val="12"/>
        </w:numPr>
        <w:ind w:left="284" w:hanging="142"/>
        <w:jc w:val="both"/>
        <w:rPr>
          <w:rFonts w:cstheme="minorHAnsi"/>
          <w:noProof/>
        </w:rPr>
      </w:pPr>
      <w:r w:rsidRPr="004D7313">
        <w:rPr>
          <w:rFonts w:cstheme="minorHAnsi"/>
          <w:noProof/>
        </w:rPr>
        <w:t>uno spazio di socializzazione che accoglie bambini e adulti di riferimento dalla nascita ai 36 mesi</w:t>
      </w:r>
      <w:r w:rsidR="006809DD" w:rsidRPr="004D7313">
        <w:rPr>
          <w:rFonts w:cstheme="minorHAnsi"/>
          <w:noProof/>
        </w:rPr>
        <w:t xml:space="preserve">; </w:t>
      </w:r>
    </w:p>
    <w:p w14:paraId="6D67E619" w14:textId="4496C60A" w:rsidR="006809DD" w:rsidRPr="004D7313" w:rsidRDefault="006809DD" w:rsidP="00187DE0">
      <w:pPr>
        <w:pStyle w:val="Paragrafoelenco"/>
        <w:numPr>
          <w:ilvl w:val="0"/>
          <w:numId w:val="12"/>
        </w:numPr>
        <w:spacing w:after="0"/>
        <w:ind w:left="284" w:hanging="142"/>
        <w:jc w:val="both"/>
        <w:rPr>
          <w:rFonts w:cstheme="minorHAnsi"/>
          <w:noProof/>
        </w:rPr>
      </w:pPr>
      <w:r w:rsidRPr="004D7313">
        <w:rPr>
          <w:rFonts w:cstheme="minorHAnsi"/>
          <w:noProof/>
        </w:rPr>
        <w:t>u</w:t>
      </w:r>
      <w:r w:rsidR="007623F1" w:rsidRPr="004D7313">
        <w:rPr>
          <w:rFonts w:cstheme="minorHAnsi"/>
          <w:noProof/>
        </w:rPr>
        <w:t xml:space="preserve">n luogo per favorire l’incontro tra generazioni e culture diverse, tra famiglie e bambini, all’interno di un contesto esperenziale protetto, rispettoso e curato grazie </w:t>
      </w:r>
      <w:r w:rsidRPr="004D7313">
        <w:rPr>
          <w:rFonts w:cstheme="minorHAnsi"/>
          <w:noProof/>
        </w:rPr>
        <w:t>alla presenza di educatrici di riferimento.</w:t>
      </w:r>
    </w:p>
    <w:p w14:paraId="517042B5" w14:textId="057A2C73" w:rsidR="003D7CC9" w:rsidRPr="004D7313" w:rsidRDefault="006809DD" w:rsidP="005520D5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4D7313">
        <w:rPr>
          <w:rFonts w:asciiTheme="minorHAnsi" w:hAnsiTheme="minorHAnsi" w:cstheme="minorHAnsi"/>
          <w:noProof/>
          <w:sz w:val="22"/>
          <w:szCs w:val="22"/>
        </w:rPr>
        <w:t>S</w:t>
      </w:r>
      <w:r w:rsidR="0004520E" w:rsidRPr="004D7313">
        <w:rPr>
          <w:rFonts w:asciiTheme="minorHAnsi" w:hAnsiTheme="minorHAnsi" w:cstheme="minorHAnsi"/>
          <w:noProof/>
          <w:sz w:val="22"/>
          <w:szCs w:val="22"/>
        </w:rPr>
        <w:t>ono</w:t>
      </w:r>
      <w:r w:rsidRPr="004D7313">
        <w:rPr>
          <w:rFonts w:asciiTheme="minorHAnsi" w:hAnsiTheme="minorHAnsi" w:cstheme="minorHAnsi"/>
          <w:noProof/>
          <w:sz w:val="22"/>
          <w:szCs w:val="22"/>
        </w:rPr>
        <w:t xml:space="preserve"> previste diverse esperienze educative, organizzate secondo un calendario proposto mensilmente dalle educatrici e valutate in funzione degli interessi dei bambini e delle caratteristiche del gruppo. </w:t>
      </w:r>
    </w:p>
    <w:p w14:paraId="3BBBD88F" w14:textId="77777777" w:rsidR="00F67379" w:rsidRPr="004D7313" w:rsidRDefault="00F67379" w:rsidP="003D7CC9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C56E0BE" w14:textId="3B07F7D7" w:rsidR="003D7CC9" w:rsidRPr="004D7313" w:rsidRDefault="003D7CC9" w:rsidP="003D7CC9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D7313">
        <w:rPr>
          <w:rFonts w:asciiTheme="minorHAnsi" w:hAnsiTheme="minorHAnsi" w:cstheme="minorHAnsi"/>
          <w:b/>
          <w:bCs/>
          <w:sz w:val="22"/>
          <w:szCs w:val="22"/>
          <w:u w:val="single"/>
        </w:rPr>
        <w:t>DOVE E’:</w:t>
      </w:r>
    </w:p>
    <w:p w14:paraId="2BF8C9F1" w14:textId="6AA12930" w:rsidR="003D7CC9" w:rsidRPr="004D7313" w:rsidRDefault="003D7CC9" w:rsidP="003D7CC9">
      <w:pPr>
        <w:jc w:val="both"/>
        <w:rPr>
          <w:rFonts w:asciiTheme="minorHAnsi" w:hAnsiTheme="minorHAnsi" w:cstheme="minorHAnsi"/>
          <w:noProof/>
          <w:sz w:val="22"/>
          <w:szCs w:val="22"/>
        </w:rPr>
      </w:pPr>
      <w:r w:rsidRPr="004D7313">
        <w:rPr>
          <w:rFonts w:asciiTheme="minorHAnsi" w:hAnsiTheme="minorHAnsi" w:cstheme="minorHAnsi"/>
          <w:noProof/>
          <w:sz w:val="22"/>
          <w:szCs w:val="22"/>
        </w:rPr>
        <w:t>Presso la scuola dell’infanzia</w:t>
      </w:r>
      <w:r w:rsidR="006809DD" w:rsidRPr="004D7313">
        <w:rPr>
          <w:rFonts w:asciiTheme="minorHAnsi" w:hAnsiTheme="minorHAnsi" w:cstheme="minorHAnsi"/>
          <w:noProof/>
          <w:sz w:val="22"/>
          <w:szCs w:val="22"/>
        </w:rPr>
        <w:t xml:space="preserve"> di Casirate d’Adda</w:t>
      </w:r>
      <w:r w:rsidRPr="004D7313">
        <w:rPr>
          <w:rFonts w:asciiTheme="minorHAnsi" w:hAnsiTheme="minorHAnsi" w:cstheme="minorHAnsi"/>
          <w:noProof/>
          <w:sz w:val="22"/>
          <w:szCs w:val="22"/>
        </w:rPr>
        <w:t xml:space="preserve"> in via T. Paladini </w:t>
      </w:r>
      <w:r w:rsidR="00DE2E75" w:rsidRPr="004D7313">
        <w:rPr>
          <w:rFonts w:asciiTheme="minorHAnsi" w:hAnsiTheme="minorHAnsi" w:cstheme="minorHAnsi"/>
          <w:noProof/>
          <w:sz w:val="22"/>
          <w:szCs w:val="22"/>
        </w:rPr>
        <w:t>4</w:t>
      </w:r>
      <w:r w:rsidR="00D87C98" w:rsidRPr="004D7313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4D7313">
        <w:rPr>
          <w:rFonts w:asciiTheme="minorHAnsi" w:hAnsiTheme="minorHAnsi" w:cstheme="minorHAnsi"/>
          <w:noProof/>
          <w:sz w:val="22"/>
          <w:szCs w:val="22"/>
        </w:rPr>
        <w:t>(</w:t>
      </w:r>
      <w:r w:rsidR="00D87C98" w:rsidRPr="004D7313">
        <w:rPr>
          <w:rFonts w:asciiTheme="minorHAnsi" w:hAnsiTheme="minorHAnsi" w:cstheme="minorHAnsi"/>
          <w:noProof/>
          <w:sz w:val="22"/>
          <w:szCs w:val="22"/>
        </w:rPr>
        <w:t>primo piano</w:t>
      </w:r>
      <w:r w:rsidRPr="004D7313">
        <w:rPr>
          <w:rFonts w:asciiTheme="minorHAnsi" w:hAnsiTheme="minorHAnsi" w:cstheme="minorHAnsi"/>
          <w:noProof/>
          <w:sz w:val="22"/>
          <w:szCs w:val="22"/>
        </w:rPr>
        <w:t>).</w:t>
      </w:r>
    </w:p>
    <w:p w14:paraId="2B981FAC" w14:textId="77777777" w:rsidR="005520D5" w:rsidRPr="004D7313" w:rsidRDefault="005520D5" w:rsidP="00AD542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CB28E89" w14:textId="7069F2E5" w:rsidR="005520D5" w:rsidRPr="004D7313" w:rsidRDefault="005520D5" w:rsidP="00AD542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D7313">
        <w:rPr>
          <w:rFonts w:asciiTheme="minorHAnsi" w:hAnsiTheme="minorHAnsi" w:cstheme="minorHAnsi"/>
          <w:b/>
          <w:bCs/>
          <w:sz w:val="22"/>
          <w:szCs w:val="22"/>
          <w:u w:val="single"/>
        </w:rPr>
        <w:t>QUANDO E’:</w:t>
      </w:r>
    </w:p>
    <w:p w14:paraId="196CD62E" w14:textId="2F58EC58" w:rsidR="005520D5" w:rsidRPr="004D7313" w:rsidRDefault="003D7CC9" w:rsidP="00AD5425">
      <w:pPr>
        <w:jc w:val="both"/>
        <w:rPr>
          <w:rFonts w:asciiTheme="minorHAnsi" w:hAnsiTheme="minorHAnsi" w:cstheme="minorHAnsi"/>
          <w:sz w:val="22"/>
          <w:szCs w:val="22"/>
        </w:rPr>
      </w:pPr>
      <w:r w:rsidRPr="004D7313">
        <w:rPr>
          <w:rFonts w:asciiTheme="minorHAnsi" w:hAnsiTheme="minorHAnsi" w:cstheme="minorHAnsi"/>
          <w:sz w:val="22"/>
          <w:szCs w:val="22"/>
        </w:rPr>
        <w:t>Lo spazio gioco si svolgerà il m</w:t>
      </w:r>
      <w:r w:rsidR="005520D5" w:rsidRPr="004D7313">
        <w:rPr>
          <w:rFonts w:asciiTheme="minorHAnsi" w:hAnsiTheme="minorHAnsi" w:cstheme="minorHAnsi"/>
          <w:sz w:val="22"/>
          <w:szCs w:val="22"/>
        </w:rPr>
        <w:t>artedì dalle 09.30 alle 11.</w:t>
      </w:r>
      <w:r w:rsidR="00D87C98" w:rsidRPr="004D7313">
        <w:rPr>
          <w:rFonts w:asciiTheme="minorHAnsi" w:hAnsiTheme="minorHAnsi" w:cstheme="minorHAnsi"/>
          <w:sz w:val="22"/>
          <w:szCs w:val="22"/>
        </w:rPr>
        <w:t>0</w:t>
      </w:r>
      <w:r w:rsidR="005520D5" w:rsidRPr="004D7313">
        <w:rPr>
          <w:rFonts w:asciiTheme="minorHAnsi" w:hAnsiTheme="minorHAnsi" w:cstheme="minorHAnsi"/>
          <w:sz w:val="22"/>
          <w:szCs w:val="22"/>
        </w:rPr>
        <w:t>0</w:t>
      </w:r>
      <w:r w:rsidR="006809DD" w:rsidRPr="004D7313">
        <w:rPr>
          <w:rFonts w:asciiTheme="minorHAnsi" w:hAnsiTheme="minorHAnsi" w:cstheme="minorHAnsi"/>
          <w:sz w:val="22"/>
          <w:szCs w:val="22"/>
        </w:rPr>
        <w:t>.</w:t>
      </w:r>
    </w:p>
    <w:p w14:paraId="57535D28" w14:textId="562230EA" w:rsidR="005520D5" w:rsidRPr="004D7313" w:rsidRDefault="005520D5" w:rsidP="00AD542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8BB75D1" w14:textId="3BFCB436" w:rsidR="003D7CC9" w:rsidRPr="004D7313" w:rsidRDefault="003D7CC9" w:rsidP="00AD542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D731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PER QUANTO: </w:t>
      </w:r>
    </w:p>
    <w:p w14:paraId="098ADBF0" w14:textId="39DC7C1A" w:rsidR="003D7CC9" w:rsidRPr="004D7313" w:rsidRDefault="003D7CC9" w:rsidP="00AD5425">
      <w:pPr>
        <w:jc w:val="both"/>
        <w:rPr>
          <w:rFonts w:asciiTheme="minorHAnsi" w:hAnsiTheme="minorHAnsi" w:cstheme="minorHAnsi"/>
          <w:sz w:val="22"/>
          <w:szCs w:val="22"/>
        </w:rPr>
      </w:pPr>
      <w:r w:rsidRPr="004D7313">
        <w:rPr>
          <w:rFonts w:asciiTheme="minorHAnsi" w:hAnsiTheme="minorHAnsi" w:cstheme="minorHAnsi"/>
          <w:sz w:val="22"/>
          <w:szCs w:val="22"/>
        </w:rPr>
        <w:t xml:space="preserve">Il servizio avrà inizio </w:t>
      </w:r>
      <w:r w:rsidR="006809DD" w:rsidRPr="004D7313">
        <w:rPr>
          <w:rFonts w:asciiTheme="minorHAnsi" w:hAnsiTheme="minorHAnsi" w:cstheme="minorHAnsi"/>
          <w:sz w:val="22"/>
          <w:szCs w:val="22"/>
        </w:rPr>
        <w:t xml:space="preserve">il </w:t>
      </w:r>
      <w:r w:rsidR="00CA4915" w:rsidRPr="004D7313">
        <w:rPr>
          <w:rFonts w:asciiTheme="minorHAnsi" w:hAnsiTheme="minorHAnsi" w:cstheme="minorHAnsi"/>
          <w:sz w:val="22"/>
          <w:szCs w:val="22"/>
        </w:rPr>
        <w:t xml:space="preserve">giorno </w:t>
      </w:r>
      <w:r w:rsidR="00D87C98" w:rsidRPr="004D7313">
        <w:rPr>
          <w:rFonts w:asciiTheme="minorHAnsi" w:hAnsiTheme="minorHAnsi" w:cstheme="minorHAnsi"/>
          <w:sz w:val="22"/>
          <w:szCs w:val="22"/>
        </w:rPr>
        <w:t>13</w:t>
      </w:r>
      <w:r w:rsidR="00CA4915" w:rsidRPr="004D7313">
        <w:rPr>
          <w:rFonts w:asciiTheme="minorHAnsi" w:hAnsiTheme="minorHAnsi" w:cstheme="minorHAnsi"/>
          <w:sz w:val="22"/>
          <w:szCs w:val="22"/>
        </w:rPr>
        <w:t>/10/202</w:t>
      </w:r>
      <w:r w:rsidR="00D87C98" w:rsidRPr="004D7313">
        <w:rPr>
          <w:rFonts w:asciiTheme="minorHAnsi" w:hAnsiTheme="minorHAnsi" w:cstheme="minorHAnsi"/>
          <w:sz w:val="22"/>
          <w:szCs w:val="22"/>
        </w:rPr>
        <w:t>6</w:t>
      </w:r>
      <w:r w:rsidRPr="004D7313">
        <w:rPr>
          <w:rFonts w:asciiTheme="minorHAnsi" w:hAnsiTheme="minorHAnsi" w:cstheme="minorHAnsi"/>
          <w:sz w:val="22"/>
          <w:szCs w:val="22"/>
        </w:rPr>
        <w:t xml:space="preserve"> e terminerà il </w:t>
      </w:r>
      <w:r w:rsidR="00D87C98" w:rsidRPr="004D7313">
        <w:rPr>
          <w:rFonts w:asciiTheme="minorHAnsi" w:hAnsiTheme="minorHAnsi" w:cstheme="minorHAnsi"/>
          <w:sz w:val="22"/>
          <w:szCs w:val="22"/>
        </w:rPr>
        <w:t>25.05.2027</w:t>
      </w:r>
      <w:r w:rsidR="00F75B9A" w:rsidRPr="004D7313">
        <w:rPr>
          <w:rFonts w:asciiTheme="minorHAnsi" w:hAnsiTheme="minorHAnsi" w:cstheme="minorHAnsi"/>
          <w:sz w:val="22"/>
          <w:szCs w:val="22"/>
        </w:rPr>
        <w:t>.</w:t>
      </w:r>
    </w:p>
    <w:p w14:paraId="1D1DF0EA" w14:textId="77777777" w:rsidR="003D7CC9" w:rsidRPr="004D7313" w:rsidRDefault="003D7CC9" w:rsidP="00AD542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BF727C" w14:textId="355B13C6" w:rsidR="00AD5425" w:rsidRPr="004D7313" w:rsidRDefault="003D7CC9" w:rsidP="00AD542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D731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QUOTA ISCRIZIONE: </w:t>
      </w:r>
    </w:p>
    <w:p w14:paraId="6A721978" w14:textId="0628EB18" w:rsidR="0089304A" w:rsidRPr="004D7313" w:rsidRDefault="0089304A" w:rsidP="0089304A">
      <w:pPr>
        <w:jc w:val="both"/>
        <w:rPr>
          <w:sz w:val="22"/>
          <w:szCs w:val="22"/>
        </w:rPr>
      </w:pPr>
      <w:r w:rsidRPr="004D7313">
        <w:rPr>
          <w:b/>
          <w:sz w:val="22"/>
          <w:szCs w:val="22"/>
        </w:rPr>
        <w:t>Il pagamento della quota potrà essere effettuato presso gli uffici del Comune di Casirate d’Adda tramite carta oppure a mezzo bonifico bancario alle coordinate IBAN IT77F0844052800000000007560 – Tesoreria Comunale, Cassa Rurale BCC Carate e Treviglio, Filiale di Casirate d’Adda, indicando come causale di pagamento il nome del bambino e “quota iscrizione spazio gioco 2026/27”.</w:t>
      </w:r>
    </w:p>
    <w:p w14:paraId="618DC307" w14:textId="167FE060" w:rsidR="00F67379" w:rsidRPr="004D7313" w:rsidRDefault="00AD5425" w:rsidP="00AD5425">
      <w:pPr>
        <w:jc w:val="both"/>
        <w:rPr>
          <w:rFonts w:asciiTheme="minorHAnsi" w:hAnsiTheme="minorHAnsi" w:cstheme="minorHAnsi"/>
          <w:sz w:val="22"/>
          <w:szCs w:val="22"/>
        </w:rPr>
      </w:pPr>
      <w:r w:rsidRPr="004D7313">
        <w:rPr>
          <w:rFonts w:asciiTheme="minorHAnsi" w:hAnsiTheme="minorHAnsi" w:cstheme="minorHAnsi"/>
          <w:sz w:val="22"/>
          <w:szCs w:val="22"/>
        </w:rPr>
        <w:t>L’iscrizione al servizio viene fatta per l’intera durata dello spazio gioco</w:t>
      </w:r>
      <w:r w:rsidR="006809DD" w:rsidRPr="004D7313">
        <w:rPr>
          <w:rFonts w:asciiTheme="minorHAnsi" w:hAnsiTheme="minorHAnsi" w:cstheme="minorHAnsi"/>
          <w:sz w:val="22"/>
          <w:szCs w:val="22"/>
        </w:rPr>
        <w:t xml:space="preserve"> </w:t>
      </w:r>
      <w:r w:rsidRPr="004D7313">
        <w:rPr>
          <w:rFonts w:asciiTheme="minorHAnsi" w:hAnsiTheme="minorHAnsi" w:cstheme="minorHAnsi"/>
          <w:sz w:val="22"/>
          <w:szCs w:val="22"/>
        </w:rPr>
        <w:t>e comporta il pagamento dell’intera retta.</w:t>
      </w:r>
    </w:p>
    <w:p w14:paraId="518EE4CD" w14:textId="42CF8DE1" w:rsidR="006B0841" w:rsidRPr="004D7313" w:rsidRDefault="00AD5425" w:rsidP="00AD5425">
      <w:pPr>
        <w:jc w:val="both"/>
        <w:rPr>
          <w:rFonts w:asciiTheme="minorHAnsi" w:hAnsiTheme="minorHAnsi" w:cstheme="minorHAnsi"/>
          <w:sz w:val="22"/>
          <w:szCs w:val="22"/>
        </w:rPr>
      </w:pPr>
      <w:r w:rsidRPr="004D7313">
        <w:rPr>
          <w:rFonts w:asciiTheme="minorHAnsi" w:hAnsiTheme="minorHAnsi" w:cstheme="minorHAnsi"/>
          <w:sz w:val="22"/>
          <w:szCs w:val="22"/>
        </w:rPr>
        <w:t>Ad iscrizione effettuata non sono previsti rimborsi dell’intera quota dovuta.</w:t>
      </w:r>
    </w:p>
    <w:p w14:paraId="2F82C3C3" w14:textId="655A36BB" w:rsidR="00F67379" w:rsidRPr="004D7313" w:rsidRDefault="00F67379" w:rsidP="00AD5425">
      <w:pPr>
        <w:jc w:val="both"/>
        <w:rPr>
          <w:rFonts w:asciiTheme="minorHAnsi" w:hAnsiTheme="minorHAnsi" w:cstheme="minorHAnsi"/>
          <w:sz w:val="22"/>
          <w:szCs w:val="22"/>
        </w:rPr>
      </w:pPr>
      <w:r w:rsidRPr="004D7313">
        <w:rPr>
          <w:rFonts w:asciiTheme="minorHAnsi" w:hAnsiTheme="minorHAnsi" w:cstheme="minorHAnsi"/>
          <w:sz w:val="22"/>
          <w:szCs w:val="22"/>
        </w:rPr>
        <w:t>È prevista l’iscrizione annuale</w:t>
      </w:r>
      <w:r w:rsidR="00D87C98" w:rsidRPr="004D7313">
        <w:rPr>
          <w:rFonts w:asciiTheme="minorHAnsi" w:hAnsiTheme="minorHAnsi" w:cstheme="minorHAnsi"/>
          <w:sz w:val="22"/>
          <w:szCs w:val="22"/>
        </w:rPr>
        <w:t xml:space="preserve"> o per il solo secondo quadrimestre</w:t>
      </w:r>
      <w:r w:rsidR="009069BE">
        <w:rPr>
          <w:rFonts w:asciiTheme="minorHAnsi" w:hAnsiTheme="minorHAnsi" w:cstheme="minorHAnsi"/>
          <w:sz w:val="22"/>
          <w:szCs w:val="22"/>
        </w:rPr>
        <w:t xml:space="preserve"> per i nat</w:t>
      </w:r>
      <w:r w:rsidR="002A6EA5">
        <w:rPr>
          <w:rFonts w:asciiTheme="minorHAnsi" w:hAnsiTheme="minorHAnsi" w:cstheme="minorHAnsi"/>
          <w:sz w:val="22"/>
          <w:szCs w:val="22"/>
        </w:rPr>
        <w:t>i</w:t>
      </w:r>
      <w:r w:rsidR="009069BE">
        <w:rPr>
          <w:rFonts w:asciiTheme="minorHAnsi" w:hAnsiTheme="minorHAnsi" w:cstheme="minorHAnsi"/>
          <w:sz w:val="22"/>
          <w:szCs w:val="22"/>
        </w:rPr>
        <w:t xml:space="preserve"> dopo gennaio 2027</w:t>
      </w:r>
      <w:r w:rsidR="00D87C98" w:rsidRPr="004D7313">
        <w:rPr>
          <w:rFonts w:asciiTheme="minorHAnsi" w:hAnsiTheme="minorHAnsi" w:cstheme="minorHAnsi"/>
          <w:sz w:val="22"/>
          <w:szCs w:val="22"/>
        </w:rPr>
        <w:t xml:space="preserve"> (in questo caso la quota è dimezzata)</w:t>
      </w:r>
      <w:r w:rsidRPr="004D7313">
        <w:rPr>
          <w:rFonts w:asciiTheme="minorHAnsi" w:hAnsiTheme="minorHAnsi" w:cstheme="minorHAnsi"/>
          <w:sz w:val="22"/>
          <w:szCs w:val="22"/>
        </w:rPr>
        <w:t>.</w:t>
      </w:r>
    </w:p>
    <w:p w14:paraId="13BF2C84" w14:textId="6A219FA7" w:rsidR="006B0841" w:rsidRPr="004D7313" w:rsidRDefault="006B0841" w:rsidP="00AD5425">
      <w:pPr>
        <w:jc w:val="both"/>
        <w:rPr>
          <w:rFonts w:asciiTheme="minorHAnsi" w:hAnsiTheme="minorHAnsi" w:cstheme="minorHAnsi"/>
          <w:sz w:val="22"/>
          <w:szCs w:val="22"/>
        </w:rPr>
      </w:pPr>
      <w:r w:rsidRPr="004D7313">
        <w:rPr>
          <w:rFonts w:asciiTheme="minorHAnsi" w:hAnsiTheme="minorHAnsi" w:cstheme="minorHAnsi"/>
          <w:sz w:val="22"/>
          <w:szCs w:val="22"/>
        </w:rPr>
        <w:t xml:space="preserve">In caso di mancato pagamento l’iscrizione verrà sospesa fino a quando non verrà regolarizzato il pagamento. </w:t>
      </w:r>
    </w:p>
    <w:p w14:paraId="2CAB6B22" w14:textId="77777777" w:rsidR="00AD5425" w:rsidRPr="00547105" w:rsidRDefault="00AD5425" w:rsidP="00AD5425">
      <w:pPr>
        <w:pStyle w:val="Corpotesto"/>
        <w:spacing w:line="200" w:lineRule="atLeast"/>
        <w:ind w:right="-15"/>
        <w:rPr>
          <w:rFonts w:asciiTheme="minorHAnsi" w:hAnsiTheme="minorHAnsi" w:cstheme="minorHAnsi"/>
          <w:sz w:val="18"/>
          <w:szCs w:val="18"/>
        </w:rPr>
      </w:pPr>
    </w:p>
    <w:p w14:paraId="773DF778" w14:textId="77777777" w:rsidR="006809DD" w:rsidRDefault="006809DD" w:rsidP="00AD5425">
      <w:pPr>
        <w:pStyle w:val="Corpotesto"/>
        <w:spacing w:line="200" w:lineRule="atLeast"/>
        <w:ind w:right="-15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0E97AC6" w14:textId="4CB0C056" w:rsidR="00AD5425" w:rsidRPr="007623F1" w:rsidRDefault="00AD5425" w:rsidP="00AD5425">
      <w:pPr>
        <w:pStyle w:val="Corpotesto"/>
        <w:spacing w:line="200" w:lineRule="atLeast"/>
        <w:ind w:right="-15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623F1">
        <w:rPr>
          <w:rFonts w:asciiTheme="minorHAnsi" w:hAnsiTheme="minorHAnsi" w:cstheme="minorHAnsi"/>
          <w:b/>
          <w:bCs/>
          <w:sz w:val="22"/>
          <w:szCs w:val="22"/>
          <w:u w:val="single"/>
        </w:rPr>
        <w:t>ACCETTAZIONE DE</w:t>
      </w:r>
      <w:r w:rsidR="007623F1" w:rsidRPr="007623F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LLE NOTE PER ISCRIZIONE SPAZIO GIOCO </w:t>
      </w:r>
    </w:p>
    <w:p w14:paraId="122F382F" w14:textId="77777777" w:rsidR="00B34253" w:rsidRPr="007623F1" w:rsidRDefault="00B34253" w:rsidP="00C539CE">
      <w:pPr>
        <w:pStyle w:val="Corpotesto"/>
        <w:spacing w:line="200" w:lineRule="atLeast"/>
        <w:ind w:right="-15"/>
        <w:rPr>
          <w:rFonts w:asciiTheme="minorHAnsi" w:hAnsiTheme="minorHAnsi" w:cstheme="minorHAnsi"/>
          <w:sz w:val="22"/>
          <w:szCs w:val="22"/>
          <w:u w:val="single"/>
        </w:rPr>
      </w:pPr>
    </w:p>
    <w:p w14:paraId="76AE5583" w14:textId="371A4794" w:rsidR="007623F1" w:rsidRPr="004D7313" w:rsidRDefault="00AD5425" w:rsidP="008379DF">
      <w:pPr>
        <w:pStyle w:val="Corpotesto"/>
        <w:spacing w:line="360" w:lineRule="auto"/>
        <w:ind w:right="-15"/>
        <w:rPr>
          <w:rFonts w:asciiTheme="minorHAnsi" w:hAnsiTheme="minorHAnsi" w:cstheme="minorHAnsi"/>
          <w:bCs/>
          <w:sz w:val="20"/>
        </w:rPr>
      </w:pPr>
      <w:r w:rsidRPr="004D7313">
        <w:rPr>
          <w:rFonts w:asciiTheme="minorHAnsi" w:hAnsiTheme="minorHAnsi" w:cstheme="minorHAnsi"/>
          <w:bCs/>
          <w:sz w:val="20"/>
        </w:rPr>
        <w:t>IL SOTTOSCRITTO _______________</w:t>
      </w:r>
      <w:r w:rsidR="007623F1" w:rsidRPr="004D7313">
        <w:rPr>
          <w:rFonts w:asciiTheme="minorHAnsi" w:hAnsiTheme="minorHAnsi" w:cstheme="minorHAnsi"/>
          <w:bCs/>
          <w:sz w:val="20"/>
        </w:rPr>
        <w:t>__________________</w:t>
      </w:r>
      <w:r w:rsidRPr="004D7313">
        <w:rPr>
          <w:rFonts w:asciiTheme="minorHAnsi" w:hAnsiTheme="minorHAnsi" w:cstheme="minorHAnsi"/>
          <w:bCs/>
          <w:sz w:val="20"/>
        </w:rPr>
        <w:t>__________________</w:t>
      </w:r>
      <w:r w:rsidR="007623F1" w:rsidRPr="004D7313">
        <w:rPr>
          <w:rFonts w:asciiTheme="minorHAnsi" w:hAnsiTheme="minorHAnsi" w:cstheme="minorHAnsi"/>
          <w:bCs/>
          <w:sz w:val="20"/>
        </w:rPr>
        <w:t>_________</w:t>
      </w:r>
      <w:r w:rsidRPr="004D7313">
        <w:rPr>
          <w:rFonts w:asciiTheme="minorHAnsi" w:hAnsiTheme="minorHAnsi" w:cstheme="minorHAnsi"/>
          <w:bCs/>
          <w:sz w:val="20"/>
        </w:rPr>
        <w:t>_________,</w:t>
      </w:r>
    </w:p>
    <w:p w14:paraId="3761C6F5" w14:textId="1DFA1FD9" w:rsidR="00AD5425" w:rsidRPr="004D7313" w:rsidRDefault="00AD5425" w:rsidP="008379DF">
      <w:pPr>
        <w:pStyle w:val="Corpotesto"/>
        <w:spacing w:line="360" w:lineRule="auto"/>
        <w:ind w:right="-15"/>
        <w:rPr>
          <w:rFonts w:asciiTheme="minorHAnsi" w:hAnsiTheme="minorHAnsi" w:cstheme="minorHAnsi"/>
          <w:bCs/>
          <w:sz w:val="20"/>
        </w:rPr>
      </w:pPr>
      <w:r w:rsidRPr="004D7313">
        <w:rPr>
          <w:rFonts w:asciiTheme="minorHAnsi" w:hAnsiTheme="minorHAnsi" w:cstheme="minorHAnsi"/>
          <w:bCs/>
          <w:sz w:val="20"/>
        </w:rPr>
        <w:t xml:space="preserve">GENITORE </w:t>
      </w:r>
      <w:r w:rsidR="007623F1" w:rsidRPr="004D7313">
        <w:rPr>
          <w:rFonts w:asciiTheme="minorHAnsi" w:hAnsiTheme="minorHAnsi" w:cstheme="minorHAnsi"/>
          <w:bCs/>
          <w:sz w:val="20"/>
        </w:rPr>
        <w:t xml:space="preserve">DI </w:t>
      </w:r>
      <w:r w:rsidRPr="004D7313">
        <w:rPr>
          <w:rFonts w:asciiTheme="minorHAnsi" w:hAnsiTheme="minorHAnsi" w:cstheme="minorHAnsi"/>
          <w:bCs/>
          <w:sz w:val="20"/>
        </w:rPr>
        <w:t>_______________________________________</w:t>
      </w:r>
      <w:r w:rsidR="007623F1" w:rsidRPr="004D7313">
        <w:rPr>
          <w:rFonts w:asciiTheme="minorHAnsi" w:hAnsiTheme="minorHAnsi" w:cstheme="minorHAnsi"/>
          <w:bCs/>
          <w:sz w:val="20"/>
        </w:rPr>
        <w:t>__________________________</w:t>
      </w:r>
      <w:r w:rsidRPr="004D7313">
        <w:rPr>
          <w:rFonts w:asciiTheme="minorHAnsi" w:hAnsiTheme="minorHAnsi" w:cstheme="minorHAnsi"/>
          <w:bCs/>
          <w:sz w:val="20"/>
        </w:rPr>
        <w:t>________</w:t>
      </w:r>
    </w:p>
    <w:p w14:paraId="35E74AE9" w14:textId="3ECF26E4" w:rsidR="006809DD" w:rsidRPr="004D7313" w:rsidRDefault="00AD5425" w:rsidP="004D7313">
      <w:pPr>
        <w:pStyle w:val="Corpotesto"/>
        <w:spacing w:line="360" w:lineRule="auto"/>
        <w:ind w:right="-15"/>
        <w:rPr>
          <w:rFonts w:asciiTheme="minorHAnsi" w:hAnsiTheme="minorHAnsi" w:cstheme="minorHAnsi"/>
          <w:bCs/>
          <w:sz w:val="20"/>
        </w:rPr>
      </w:pPr>
      <w:r w:rsidRPr="004D7313">
        <w:rPr>
          <w:rFonts w:asciiTheme="minorHAnsi" w:hAnsiTheme="minorHAnsi" w:cstheme="minorHAnsi"/>
          <w:bCs/>
          <w:sz w:val="20"/>
        </w:rPr>
        <w:t xml:space="preserve">DICHIARA DI AVERE PRESO CONOSCENZA E DI ACCETTARE </w:t>
      </w:r>
      <w:r w:rsidR="007623F1" w:rsidRPr="004D7313">
        <w:rPr>
          <w:rFonts w:asciiTheme="minorHAnsi" w:hAnsiTheme="minorHAnsi" w:cstheme="minorHAnsi"/>
          <w:bCs/>
          <w:sz w:val="20"/>
        </w:rPr>
        <w:t xml:space="preserve">LE </w:t>
      </w:r>
      <w:r w:rsidR="007623F1" w:rsidRPr="004D7313">
        <w:rPr>
          <w:rFonts w:asciiTheme="minorHAnsi" w:hAnsiTheme="minorHAnsi" w:cstheme="minorHAnsi"/>
          <w:bCs/>
          <w:i/>
          <w:iCs/>
          <w:sz w:val="20"/>
        </w:rPr>
        <w:t xml:space="preserve">NOTE PER ISCRIZIONE SPAZIO GIOCO </w:t>
      </w:r>
      <w:r w:rsidR="007623F1" w:rsidRPr="004D7313">
        <w:rPr>
          <w:rFonts w:asciiTheme="minorHAnsi" w:hAnsiTheme="minorHAnsi" w:cstheme="minorHAnsi"/>
          <w:bCs/>
          <w:sz w:val="20"/>
        </w:rPr>
        <w:t xml:space="preserve">SOPRA RIPORTATE. </w:t>
      </w:r>
    </w:p>
    <w:p w14:paraId="7D217612" w14:textId="77777777" w:rsidR="007623F1" w:rsidRPr="004D7313" w:rsidRDefault="007623F1" w:rsidP="007623F1">
      <w:pPr>
        <w:pStyle w:val="Corpotesto"/>
        <w:spacing w:line="200" w:lineRule="atLeast"/>
        <w:ind w:right="-15"/>
        <w:rPr>
          <w:rFonts w:asciiTheme="minorHAnsi" w:hAnsiTheme="minorHAnsi" w:cstheme="minorHAnsi"/>
          <w:bCs/>
          <w:sz w:val="20"/>
        </w:rPr>
      </w:pPr>
    </w:p>
    <w:p w14:paraId="7D627055" w14:textId="3EA5CF75" w:rsidR="00B34253" w:rsidRPr="004D7313" w:rsidRDefault="007623F1" w:rsidP="00AD5425">
      <w:pPr>
        <w:pStyle w:val="Corpotesto"/>
        <w:spacing w:line="200" w:lineRule="atLeast"/>
        <w:ind w:right="-15"/>
        <w:rPr>
          <w:rFonts w:asciiTheme="minorHAnsi" w:hAnsiTheme="minorHAnsi" w:cstheme="minorHAnsi"/>
          <w:bCs/>
          <w:caps/>
          <w:sz w:val="20"/>
        </w:rPr>
      </w:pPr>
      <w:r w:rsidRPr="004D7313">
        <w:rPr>
          <w:rFonts w:asciiTheme="minorHAnsi" w:hAnsiTheme="minorHAnsi" w:cstheme="minorHAnsi"/>
          <w:bCs/>
          <w:sz w:val="20"/>
        </w:rPr>
        <w:t>CASIRATE D’ADDA</w:t>
      </w:r>
      <w:r w:rsidR="00AD5425" w:rsidRPr="004D7313">
        <w:rPr>
          <w:rFonts w:asciiTheme="minorHAnsi" w:hAnsiTheme="minorHAnsi" w:cstheme="minorHAnsi"/>
          <w:bCs/>
          <w:sz w:val="20"/>
        </w:rPr>
        <w:t>, ______________</w:t>
      </w:r>
      <w:r w:rsidRPr="004D7313">
        <w:rPr>
          <w:rFonts w:asciiTheme="minorHAnsi" w:hAnsiTheme="minorHAnsi" w:cstheme="minorHAnsi"/>
          <w:bCs/>
          <w:sz w:val="20"/>
        </w:rPr>
        <w:t xml:space="preserve">     </w:t>
      </w:r>
      <w:r w:rsidR="006809DD" w:rsidRPr="004D7313">
        <w:rPr>
          <w:rFonts w:asciiTheme="minorHAnsi" w:hAnsiTheme="minorHAnsi" w:cstheme="minorHAnsi"/>
          <w:bCs/>
          <w:sz w:val="20"/>
        </w:rPr>
        <w:t xml:space="preserve">   </w:t>
      </w:r>
      <w:r w:rsidRPr="004D7313">
        <w:rPr>
          <w:rFonts w:asciiTheme="minorHAnsi" w:hAnsiTheme="minorHAnsi" w:cstheme="minorHAnsi"/>
          <w:bCs/>
          <w:caps/>
          <w:sz w:val="20"/>
        </w:rPr>
        <w:t>FIRMA PER ACCETTAZIONE DEL GENITORE</w:t>
      </w:r>
      <w:r w:rsidR="006809DD" w:rsidRPr="004D7313">
        <w:rPr>
          <w:rFonts w:asciiTheme="minorHAnsi" w:hAnsiTheme="minorHAnsi" w:cstheme="minorHAnsi"/>
          <w:bCs/>
          <w:caps/>
          <w:sz w:val="20"/>
        </w:rPr>
        <w:t>_________________________</w:t>
      </w:r>
      <w:r w:rsidRPr="004D7313">
        <w:rPr>
          <w:rFonts w:asciiTheme="minorHAnsi" w:hAnsiTheme="minorHAnsi" w:cstheme="minorHAnsi"/>
          <w:bCs/>
          <w:caps/>
          <w:sz w:val="20"/>
        </w:rPr>
        <w:t xml:space="preserve"> </w:t>
      </w:r>
    </w:p>
    <w:p w14:paraId="231EAF40" w14:textId="77777777" w:rsidR="00C539CE" w:rsidRPr="004D7313" w:rsidRDefault="00C539CE" w:rsidP="00AD5425">
      <w:pPr>
        <w:pStyle w:val="Corpotesto"/>
        <w:spacing w:line="200" w:lineRule="atLeast"/>
        <w:ind w:right="-15"/>
        <w:rPr>
          <w:rFonts w:asciiTheme="minorHAnsi" w:hAnsiTheme="minorHAnsi" w:cstheme="minorHAnsi"/>
          <w:bCs/>
          <w:caps/>
          <w:sz w:val="20"/>
        </w:rPr>
      </w:pPr>
    </w:p>
    <w:p w14:paraId="62D2AD1E" w14:textId="112C11D6" w:rsidR="00B34253" w:rsidRPr="004D7313" w:rsidRDefault="00B34253" w:rsidP="00AD5425">
      <w:pPr>
        <w:pStyle w:val="Corpotesto"/>
        <w:spacing w:line="200" w:lineRule="atLeast"/>
        <w:ind w:right="-15"/>
        <w:rPr>
          <w:rFonts w:asciiTheme="minorHAnsi" w:hAnsiTheme="minorHAnsi" w:cstheme="minorHAnsi"/>
          <w:bCs/>
          <w:caps/>
          <w:sz w:val="20"/>
        </w:rPr>
      </w:pPr>
      <w:r w:rsidRPr="004D7313">
        <w:rPr>
          <w:rFonts w:asciiTheme="minorHAnsi" w:hAnsiTheme="minorHAnsi" w:cstheme="minorHAnsi"/>
          <w:bCs/>
          <w:caps/>
          <w:sz w:val="20"/>
        </w:rPr>
        <w:t>allegati</w:t>
      </w:r>
    </w:p>
    <w:p w14:paraId="3C774307" w14:textId="3F08AC82" w:rsidR="008379DF" w:rsidRPr="004D7313" w:rsidRDefault="00B34253" w:rsidP="008379DF">
      <w:pPr>
        <w:pStyle w:val="Corpotesto"/>
        <w:numPr>
          <w:ilvl w:val="0"/>
          <w:numId w:val="12"/>
        </w:numPr>
        <w:spacing w:line="200" w:lineRule="atLeast"/>
        <w:ind w:right="-15"/>
        <w:rPr>
          <w:rFonts w:asciiTheme="minorHAnsi" w:hAnsiTheme="minorHAnsi" w:cstheme="minorHAnsi"/>
          <w:bCs/>
          <w:caps/>
          <w:sz w:val="20"/>
        </w:rPr>
      </w:pPr>
      <w:r w:rsidRPr="004D7313">
        <w:rPr>
          <w:rFonts w:asciiTheme="minorHAnsi" w:hAnsiTheme="minorHAnsi" w:cstheme="minorHAnsi"/>
          <w:bCs/>
          <w:caps/>
          <w:sz w:val="20"/>
        </w:rPr>
        <w:t>copia del documento di identita’ del genitore sotttoscrittor</w:t>
      </w:r>
      <w:r w:rsidR="008379DF" w:rsidRPr="004D7313">
        <w:rPr>
          <w:rFonts w:asciiTheme="minorHAnsi" w:hAnsiTheme="minorHAnsi" w:cstheme="minorHAnsi"/>
          <w:bCs/>
          <w:caps/>
          <w:sz w:val="20"/>
        </w:rPr>
        <w:t>E</w:t>
      </w:r>
    </w:p>
    <w:p w14:paraId="30C256A2" w14:textId="2A824BA9" w:rsidR="008379DF" w:rsidRPr="00547105" w:rsidRDefault="008379DF" w:rsidP="00B34253">
      <w:pPr>
        <w:pStyle w:val="Corpotesto"/>
        <w:spacing w:line="200" w:lineRule="atLeast"/>
        <w:ind w:right="-15"/>
        <w:rPr>
          <w:rFonts w:asciiTheme="minorHAnsi" w:hAnsiTheme="minorHAnsi" w:cstheme="minorHAnsi"/>
          <w:bCs/>
          <w:caps/>
          <w:sz w:val="18"/>
          <w:szCs w:val="18"/>
        </w:rPr>
      </w:pPr>
    </w:p>
    <w:p w14:paraId="39D3A6C3" w14:textId="77777777" w:rsidR="0089304A" w:rsidRDefault="0089304A" w:rsidP="004D7313">
      <w:pPr>
        <w:rPr>
          <w:rFonts w:asciiTheme="minorHAnsi" w:eastAsia="Arial Unicode MS" w:hAnsiTheme="minorHAnsi" w:cstheme="minorHAnsi"/>
          <w:b/>
          <w:sz w:val="14"/>
          <w:szCs w:val="14"/>
        </w:rPr>
      </w:pPr>
    </w:p>
    <w:p w14:paraId="62F26B49" w14:textId="6ACF9D55" w:rsidR="00B34253" w:rsidRPr="00547105" w:rsidRDefault="00B34253" w:rsidP="00B34253">
      <w:pPr>
        <w:ind w:firstLine="708"/>
        <w:jc w:val="center"/>
        <w:rPr>
          <w:rFonts w:asciiTheme="minorHAnsi" w:eastAsia="Arial Unicode MS" w:hAnsiTheme="minorHAnsi" w:cstheme="minorHAnsi"/>
          <w:b/>
          <w:sz w:val="14"/>
          <w:szCs w:val="14"/>
        </w:rPr>
      </w:pPr>
      <w:r w:rsidRPr="00547105">
        <w:rPr>
          <w:rFonts w:asciiTheme="minorHAnsi" w:eastAsia="Arial Unicode MS" w:hAnsiTheme="minorHAnsi" w:cstheme="minorHAnsi"/>
          <w:b/>
          <w:sz w:val="14"/>
          <w:szCs w:val="14"/>
        </w:rPr>
        <w:t>Informativa Regolamento UE n. 679/2016 e D.lgs 101/2018</w:t>
      </w:r>
    </w:p>
    <w:p w14:paraId="090AC8D5" w14:textId="77777777" w:rsidR="00B34253" w:rsidRPr="00547105" w:rsidRDefault="00B34253" w:rsidP="00B34253">
      <w:pPr>
        <w:jc w:val="both"/>
        <w:rPr>
          <w:rFonts w:asciiTheme="minorHAnsi" w:eastAsia="Arial Unicode MS" w:hAnsiTheme="minorHAnsi" w:cstheme="minorHAnsi"/>
          <w:sz w:val="16"/>
          <w:szCs w:val="16"/>
        </w:rPr>
      </w:pPr>
      <w:r w:rsidRPr="00547105">
        <w:rPr>
          <w:rFonts w:asciiTheme="minorHAnsi" w:eastAsia="Arial Unicode MS" w:hAnsiTheme="minorHAnsi" w:cstheme="minorHAnsi"/>
          <w:sz w:val="16"/>
          <w:szCs w:val="16"/>
        </w:rPr>
        <w:t>I dati personali acquisiti dall’Amministrazione Comunale ai fini della presente iscrizione saranno trattati, anche mediante strumenti elettronici, dall’Ente Comunale.</w:t>
      </w:r>
    </w:p>
    <w:p w14:paraId="7DC749C6" w14:textId="77777777" w:rsidR="00B34253" w:rsidRPr="00547105" w:rsidRDefault="00B34253" w:rsidP="00B34253">
      <w:pPr>
        <w:jc w:val="both"/>
        <w:rPr>
          <w:rFonts w:asciiTheme="minorHAnsi" w:eastAsia="Arial Unicode MS" w:hAnsiTheme="minorHAnsi" w:cstheme="minorHAnsi"/>
          <w:sz w:val="16"/>
          <w:szCs w:val="16"/>
        </w:rPr>
      </w:pPr>
      <w:r w:rsidRPr="00547105">
        <w:rPr>
          <w:rFonts w:asciiTheme="minorHAnsi" w:eastAsia="Arial Unicode MS" w:hAnsiTheme="minorHAnsi" w:cstheme="minorHAnsi"/>
          <w:sz w:val="16"/>
          <w:szCs w:val="16"/>
        </w:rPr>
        <w:t xml:space="preserve">Tali dati potranno essere comunicati alle educatrici. </w:t>
      </w:r>
    </w:p>
    <w:p w14:paraId="61662C2F" w14:textId="77777777" w:rsidR="00B34253" w:rsidRPr="00547105" w:rsidRDefault="00B34253" w:rsidP="00B34253">
      <w:pPr>
        <w:jc w:val="both"/>
        <w:rPr>
          <w:rFonts w:asciiTheme="minorHAnsi" w:eastAsia="Arial Unicode MS" w:hAnsiTheme="minorHAnsi" w:cstheme="minorHAnsi"/>
          <w:sz w:val="16"/>
          <w:szCs w:val="16"/>
        </w:rPr>
      </w:pPr>
      <w:r w:rsidRPr="00547105">
        <w:rPr>
          <w:rFonts w:asciiTheme="minorHAnsi" w:eastAsia="Arial Unicode MS" w:hAnsiTheme="minorHAnsi" w:cstheme="minorHAnsi"/>
          <w:sz w:val="16"/>
          <w:szCs w:val="16"/>
        </w:rPr>
        <w:t>Il conferimento dei dati ha natura obbligatoria. In caso di rifiuto non sarà possibile accogliere la richiesta di iscrizione al servizio “spazio gioco”.</w:t>
      </w:r>
    </w:p>
    <w:p w14:paraId="27B9FFA3" w14:textId="77777777" w:rsidR="00B34253" w:rsidRPr="00547105" w:rsidRDefault="00B34253" w:rsidP="00B34253">
      <w:pPr>
        <w:jc w:val="both"/>
        <w:rPr>
          <w:rFonts w:asciiTheme="minorHAnsi" w:eastAsia="Arial Unicode MS" w:hAnsiTheme="minorHAnsi" w:cstheme="minorHAnsi"/>
          <w:sz w:val="16"/>
          <w:szCs w:val="16"/>
        </w:rPr>
      </w:pPr>
      <w:r w:rsidRPr="00547105">
        <w:rPr>
          <w:rFonts w:asciiTheme="minorHAnsi" w:eastAsia="Arial Unicode MS" w:hAnsiTheme="minorHAnsi" w:cstheme="minorHAnsi"/>
          <w:sz w:val="16"/>
          <w:szCs w:val="16"/>
        </w:rPr>
        <w:t>Il dichiarante potrà esercitare i diritti di cui all’art. 7 del D.Lgs 196/03 (accesso, aggiornamento, rettificazione, integrazione, cancellazione, trasformazione in forma anonima o blocco dei dati trattati in violazione di legge, opposizione, richiesta delle informazioni).</w:t>
      </w:r>
    </w:p>
    <w:p w14:paraId="722079ED" w14:textId="02348214" w:rsidR="00B34253" w:rsidRPr="00547105" w:rsidRDefault="00B34253" w:rsidP="00B34253">
      <w:pPr>
        <w:jc w:val="both"/>
        <w:rPr>
          <w:rFonts w:asciiTheme="minorHAnsi" w:hAnsiTheme="minorHAnsi" w:cstheme="minorHAnsi"/>
          <w:bCs/>
          <w:caps/>
        </w:rPr>
      </w:pPr>
      <w:r w:rsidRPr="00547105">
        <w:rPr>
          <w:rFonts w:asciiTheme="minorHAnsi" w:eastAsia="Arial Unicode MS" w:hAnsiTheme="minorHAnsi" w:cstheme="minorHAnsi"/>
          <w:sz w:val="14"/>
          <w:szCs w:val="14"/>
        </w:rPr>
        <w:t>Titolare del trattamento: Comune di Casirate d’Adda.</w:t>
      </w:r>
      <w:r w:rsidR="002A6EA5">
        <w:rPr>
          <w:rFonts w:asciiTheme="minorHAnsi" w:eastAsia="Arial Unicode MS" w:hAnsiTheme="minorHAnsi" w:cstheme="minorHAnsi"/>
          <w:sz w:val="14"/>
          <w:szCs w:val="14"/>
        </w:rPr>
        <w:t xml:space="preserve"> </w:t>
      </w:r>
      <w:r w:rsidRPr="00547105">
        <w:rPr>
          <w:rFonts w:asciiTheme="minorHAnsi" w:eastAsia="Arial Unicode MS" w:hAnsiTheme="minorHAnsi" w:cstheme="minorHAnsi"/>
          <w:sz w:val="14"/>
          <w:szCs w:val="14"/>
        </w:rPr>
        <w:t>Responsabile del trattamento: Responsabile Area Servizi alla Persona.</w:t>
      </w:r>
    </w:p>
    <w:sectPr w:rsidR="00B34253" w:rsidRPr="00547105" w:rsidSect="00DF0328">
      <w:headerReference w:type="default" r:id="rId8"/>
      <w:footerReference w:type="default" r:id="rId9"/>
      <w:pgSz w:w="11907" w:h="16840" w:code="9"/>
      <w:pgMar w:top="928" w:right="850" w:bottom="567" w:left="993" w:header="51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CE334" w14:textId="77777777" w:rsidR="00C51922" w:rsidRDefault="00C51922">
      <w:r>
        <w:separator/>
      </w:r>
    </w:p>
  </w:endnote>
  <w:endnote w:type="continuationSeparator" w:id="0">
    <w:p w14:paraId="5CA5E6EB" w14:textId="77777777" w:rsidR="00C51922" w:rsidRDefault="00C5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FFA34" w14:textId="77777777" w:rsidR="00C539CE" w:rsidRPr="00547105" w:rsidRDefault="00C539CE" w:rsidP="00F65352">
    <w:pPr>
      <w:rPr>
        <w:sz w:val="18"/>
        <w:szCs w:val="18"/>
      </w:rPr>
    </w:pPr>
  </w:p>
  <w:tbl>
    <w:tblPr>
      <w:tblW w:w="10065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65"/>
    </w:tblGrid>
    <w:tr w:rsidR="00543462" w:rsidRPr="00547105" w14:paraId="41805AF8" w14:textId="77777777" w:rsidTr="00F65352">
      <w:tc>
        <w:tcPr>
          <w:tcW w:w="10065" w:type="dxa"/>
        </w:tcPr>
        <w:p w14:paraId="0F1ED2EB" w14:textId="77777777" w:rsidR="00F65352" w:rsidRPr="00547105" w:rsidRDefault="00F65352" w:rsidP="00F65352">
          <w:pPr>
            <w:pStyle w:val="Pidipagina"/>
            <w:jc w:val="center"/>
            <w:rPr>
              <w:rFonts w:ascii="Book Antiqua" w:hAnsi="Book Antiqua"/>
              <w:sz w:val="16"/>
              <w:szCs w:val="12"/>
            </w:rPr>
          </w:pPr>
          <w:r w:rsidRPr="00547105">
            <w:rPr>
              <w:rFonts w:ascii="Book Antiqua" w:hAnsi="Book Antiqua"/>
              <w:sz w:val="14"/>
              <w:szCs w:val="12"/>
            </w:rPr>
            <w:t>Viale Massimo d’Azeglio n° 5 - 24040 Casirate d’Adda (BG)</w:t>
          </w:r>
        </w:p>
        <w:p w14:paraId="2C8E3C91" w14:textId="3008368F" w:rsidR="00F65352" w:rsidRPr="00547105" w:rsidRDefault="00F65352" w:rsidP="00F65352">
          <w:pPr>
            <w:pStyle w:val="Pidipagina"/>
            <w:jc w:val="center"/>
            <w:rPr>
              <w:rFonts w:ascii="Book Antiqua" w:hAnsi="Book Antiqua"/>
              <w:sz w:val="12"/>
              <w:szCs w:val="12"/>
            </w:rPr>
          </w:pPr>
          <w:r w:rsidRPr="00547105">
            <w:rPr>
              <w:rFonts w:ascii="Book Antiqua" w:hAnsi="Book Antiqua"/>
              <w:sz w:val="12"/>
              <w:szCs w:val="12"/>
            </w:rPr>
            <w:t>Tel. n° 0363.326688 - P.I. 00614080166</w:t>
          </w:r>
        </w:p>
        <w:p w14:paraId="67B64D2E" w14:textId="77777777" w:rsidR="00F65352" w:rsidRPr="00547105" w:rsidRDefault="00F65352" w:rsidP="00F65352">
          <w:pPr>
            <w:pStyle w:val="Pidipagina"/>
            <w:jc w:val="center"/>
            <w:rPr>
              <w:rFonts w:ascii="Tahoma" w:hAnsi="Tahoma"/>
              <w:sz w:val="18"/>
              <w:szCs w:val="18"/>
            </w:rPr>
          </w:pPr>
        </w:p>
        <w:p w14:paraId="52D7F289" w14:textId="4AA74C16" w:rsidR="00543462" w:rsidRPr="00547105" w:rsidRDefault="00543462">
          <w:pPr>
            <w:pStyle w:val="Pidipagina"/>
            <w:jc w:val="center"/>
            <w:rPr>
              <w:rFonts w:ascii="Tahoma" w:hAnsi="Tahoma"/>
              <w:szCs w:val="18"/>
              <w:lang w:val="fr-FR"/>
            </w:rPr>
          </w:pPr>
        </w:p>
      </w:tc>
    </w:tr>
  </w:tbl>
  <w:p w14:paraId="742EB6D4" w14:textId="77777777" w:rsidR="00543462" w:rsidRDefault="00543462" w:rsidP="00D81557">
    <w:pPr>
      <w:pStyle w:val="Pidipagina"/>
      <w:jc w:val="cen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E06E0" w14:textId="77777777" w:rsidR="00C51922" w:rsidRDefault="00C51922">
      <w:r>
        <w:separator/>
      </w:r>
    </w:p>
  </w:footnote>
  <w:footnote w:type="continuationSeparator" w:id="0">
    <w:p w14:paraId="267B4673" w14:textId="77777777" w:rsidR="00C51922" w:rsidRDefault="00C51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7302"/>
    </w:tblGrid>
    <w:tr w:rsidR="00543462" w:rsidRPr="00773097" w14:paraId="5EAE49C3" w14:textId="77777777" w:rsidTr="00F65352">
      <w:trPr>
        <w:trHeight w:val="1563"/>
      </w:trPr>
      <w:tc>
        <w:tcPr>
          <w:tcW w:w="1771" w:type="dxa"/>
        </w:tcPr>
        <w:p w14:paraId="7A16FAE8" w14:textId="6B67A32F" w:rsidR="00543462" w:rsidRDefault="00773097" w:rsidP="00C539CE">
          <w:pPr>
            <w:pStyle w:val="Intestazione"/>
            <w:ind w:left="210"/>
          </w:pPr>
          <w:r>
            <w:rPr>
              <w:noProof/>
            </w:rPr>
            <w:drawing>
              <wp:inline distT="0" distB="0" distL="0" distR="0" wp14:anchorId="01EC3325" wp14:editId="439578C4">
                <wp:extent cx="692150" cy="853413"/>
                <wp:effectExtent l="0" t="0" r="0" b="4445"/>
                <wp:docPr id="27" name="Immagin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463" cy="862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02" w:type="dxa"/>
        </w:tcPr>
        <w:p w14:paraId="5EA495A8" w14:textId="05A74F3E" w:rsidR="00543462" w:rsidRPr="00773097" w:rsidRDefault="00543462" w:rsidP="00F65352">
          <w:pPr>
            <w:pStyle w:val="Intestazione"/>
            <w:tabs>
              <w:tab w:val="left" w:pos="2400"/>
            </w:tabs>
            <w:rPr>
              <w:rFonts w:ascii="Book Antiqua" w:hAnsi="Book Antiqua"/>
              <w:sz w:val="48"/>
            </w:rPr>
          </w:pPr>
          <w:r w:rsidRPr="00773097">
            <w:rPr>
              <w:rFonts w:ascii="Book Antiqua" w:hAnsi="Book Antiqua"/>
              <w:sz w:val="48"/>
            </w:rPr>
            <w:t xml:space="preserve">Comune di </w:t>
          </w:r>
          <w:r w:rsidR="00773097" w:rsidRPr="00773097">
            <w:rPr>
              <w:rFonts w:ascii="Book Antiqua" w:hAnsi="Book Antiqua"/>
              <w:sz w:val="48"/>
            </w:rPr>
            <w:t>CASIRATE D’ADDA</w:t>
          </w:r>
        </w:p>
        <w:p w14:paraId="6B0E4624" w14:textId="77777777" w:rsidR="00543462" w:rsidRPr="00773097" w:rsidRDefault="00543462">
          <w:pPr>
            <w:pStyle w:val="Intestazione"/>
            <w:jc w:val="center"/>
            <w:rPr>
              <w:rFonts w:ascii="Book Antiqua" w:hAnsi="Book Antiqua"/>
              <w:sz w:val="26"/>
            </w:rPr>
          </w:pPr>
          <w:r w:rsidRPr="00773097">
            <w:rPr>
              <w:rFonts w:ascii="Book Antiqua" w:hAnsi="Book Antiqua"/>
              <w:sz w:val="26"/>
            </w:rPr>
            <w:t>Provincia di Bergamo</w:t>
          </w:r>
        </w:p>
        <w:p w14:paraId="01DB8C9E" w14:textId="77777777" w:rsidR="00543462" w:rsidRPr="00773097" w:rsidRDefault="00543462" w:rsidP="00773097">
          <w:pPr>
            <w:pStyle w:val="Intestazione"/>
            <w:jc w:val="center"/>
            <w:rPr>
              <w:rFonts w:ascii="Book Antiqua" w:hAnsi="Book Antiqua"/>
            </w:rPr>
          </w:pPr>
        </w:p>
      </w:tc>
    </w:tr>
  </w:tbl>
  <w:p w14:paraId="5F5098CE" w14:textId="77777777" w:rsidR="00543462" w:rsidRDefault="005434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A4340"/>
    <w:multiLevelType w:val="hybridMultilevel"/>
    <w:tmpl w:val="3F5AAFC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046C1B"/>
    <w:multiLevelType w:val="hybridMultilevel"/>
    <w:tmpl w:val="228A4B8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96F53E2"/>
    <w:multiLevelType w:val="hybridMultilevel"/>
    <w:tmpl w:val="47DA023A"/>
    <w:lvl w:ilvl="0" w:tplc="D51071CC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C6258BE"/>
    <w:multiLevelType w:val="hybridMultilevel"/>
    <w:tmpl w:val="B108F4AC"/>
    <w:lvl w:ilvl="0" w:tplc="0A54A404">
      <w:numFmt w:val="bullet"/>
      <w:lvlText w:val="-"/>
      <w:lvlJc w:val="left"/>
      <w:pPr>
        <w:tabs>
          <w:tab w:val="num" w:pos="1248"/>
        </w:tabs>
        <w:ind w:left="1248" w:hanging="5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CD23403"/>
    <w:multiLevelType w:val="hybridMultilevel"/>
    <w:tmpl w:val="7E28570C"/>
    <w:lvl w:ilvl="0" w:tplc="832A62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C51D1"/>
    <w:multiLevelType w:val="hybridMultilevel"/>
    <w:tmpl w:val="C5B6613A"/>
    <w:lvl w:ilvl="0" w:tplc="FC9223C6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4452A00"/>
    <w:multiLevelType w:val="hybridMultilevel"/>
    <w:tmpl w:val="D70EEA0A"/>
    <w:lvl w:ilvl="0" w:tplc="0410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5B9776A9"/>
    <w:multiLevelType w:val="hybridMultilevel"/>
    <w:tmpl w:val="D68686D2"/>
    <w:lvl w:ilvl="0" w:tplc="A8D6C77E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39B75CA"/>
    <w:multiLevelType w:val="hybridMultilevel"/>
    <w:tmpl w:val="57D63914"/>
    <w:lvl w:ilvl="0" w:tplc="883CDEE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F506D"/>
    <w:multiLevelType w:val="hybridMultilevel"/>
    <w:tmpl w:val="615C63E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458ED"/>
    <w:multiLevelType w:val="hybridMultilevel"/>
    <w:tmpl w:val="B9F21814"/>
    <w:lvl w:ilvl="0" w:tplc="693CB4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96DD5"/>
    <w:multiLevelType w:val="hybridMultilevel"/>
    <w:tmpl w:val="9FAAB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765059">
    <w:abstractNumId w:val="9"/>
  </w:num>
  <w:num w:numId="2" w16cid:durableId="1709180382">
    <w:abstractNumId w:val="10"/>
  </w:num>
  <w:num w:numId="3" w16cid:durableId="141894582">
    <w:abstractNumId w:val="4"/>
  </w:num>
  <w:num w:numId="4" w16cid:durableId="1253122630">
    <w:abstractNumId w:val="0"/>
  </w:num>
  <w:num w:numId="5" w16cid:durableId="230429953">
    <w:abstractNumId w:val="3"/>
  </w:num>
  <w:num w:numId="6" w16cid:durableId="184561009">
    <w:abstractNumId w:val="5"/>
  </w:num>
  <w:num w:numId="7" w16cid:durableId="200217661">
    <w:abstractNumId w:val="7"/>
  </w:num>
  <w:num w:numId="8" w16cid:durableId="949629458">
    <w:abstractNumId w:val="6"/>
  </w:num>
  <w:num w:numId="9" w16cid:durableId="1349141219">
    <w:abstractNumId w:val="1"/>
  </w:num>
  <w:num w:numId="10" w16cid:durableId="1994867070">
    <w:abstractNumId w:val="2"/>
  </w:num>
  <w:num w:numId="11" w16cid:durableId="1852834529">
    <w:abstractNumId w:val="11"/>
  </w:num>
  <w:num w:numId="12" w16cid:durableId="15679140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3C"/>
    <w:rsid w:val="000172E3"/>
    <w:rsid w:val="00022E5C"/>
    <w:rsid w:val="00042226"/>
    <w:rsid w:val="0004520E"/>
    <w:rsid w:val="00062443"/>
    <w:rsid w:val="00063D33"/>
    <w:rsid w:val="00070E23"/>
    <w:rsid w:val="00072BFB"/>
    <w:rsid w:val="00082D78"/>
    <w:rsid w:val="00095369"/>
    <w:rsid w:val="00095B4E"/>
    <w:rsid w:val="000B57AD"/>
    <w:rsid w:val="000D4110"/>
    <w:rsid w:val="000E245F"/>
    <w:rsid w:val="000F61E9"/>
    <w:rsid w:val="001005AC"/>
    <w:rsid w:val="0010482B"/>
    <w:rsid w:val="00114D91"/>
    <w:rsid w:val="00120D7F"/>
    <w:rsid w:val="00121C76"/>
    <w:rsid w:val="00155A88"/>
    <w:rsid w:val="001575E5"/>
    <w:rsid w:val="001665A5"/>
    <w:rsid w:val="00187DE0"/>
    <w:rsid w:val="0019187F"/>
    <w:rsid w:val="00192B24"/>
    <w:rsid w:val="001944E5"/>
    <w:rsid w:val="001A421B"/>
    <w:rsid w:val="001C28D0"/>
    <w:rsid w:val="001E1BFA"/>
    <w:rsid w:val="001E7265"/>
    <w:rsid w:val="001F362E"/>
    <w:rsid w:val="00225E5E"/>
    <w:rsid w:val="00243E5E"/>
    <w:rsid w:val="0025523E"/>
    <w:rsid w:val="00256E51"/>
    <w:rsid w:val="0026656E"/>
    <w:rsid w:val="002838F2"/>
    <w:rsid w:val="002A0D36"/>
    <w:rsid w:val="002A20E5"/>
    <w:rsid w:val="002A6EA5"/>
    <w:rsid w:val="002B6519"/>
    <w:rsid w:val="002D6313"/>
    <w:rsid w:val="002F1ACB"/>
    <w:rsid w:val="003054A5"/>
    <w:rsid w:val="00314A26"/>
    <w:rsid w:val="003166B3"/>
    <w:rsid w:val="00325054"/>
    <w:rsid w:val="003457CB"/>
    <w:rsid w:val="00354EE4"/>
    <w:rsid w:val="003975E0"/>
    <w:rsid w:val="003B0EEA"/>
    <w:rsid w:val="003C221B"/>
    <w:rsid w:val="003D078A"/>
    <w:rsid w:val="003D7CC9"/>
    <w:rsid w:val="003E6EC1"/>
    <w:rsid w:val="003F2660"/>
    <w:rsid w:val="00413704"/>
    <w:rsid w:val="004163BA"/>
    <w:rsid w:val="004273B4"/>
    <w:rsid w:val="004314F4"/>
    <w:rsid w:val="00452173"/>
    <w:rsid w:val="00452603"/>
    <w:rsid w:val="00456876"/>
    <w:rsid w:val="00461956"/>
    <w:rsid w:val="0047728E"/>
    <w:rsid w:val="004A2357"/>
    <w:rsid w:val="004B1A82"/>
    <w:rsid w:val="004B1AB1"/>
    <w:rsid w:val="004C4AC5"/>
    <w:rsid w:val="004D7313"/>
    <w:rsid w:val="004E0380"/>
    <w:rsid w:val="004E1A7D"/>
    <w:rsid w:val="004F2BA2"/>
    <w:rsid w:val="004F30B2"/>
    <w:rsid w:val="00502B2A"/>
    <w:rsid w:val="00506091"/>
    <w:rsid w:val="00543462"/>
    <w:rsid w:val="00545FB3"/>
    <w:rsid w:val="00547105"/>
    <w:rsid w:val="005520D5"/>
    <w:rsid w:val="00556D21"/>
    <w:rsid w:val="00567591"/>
    <w:rsid w:val="00571891"/>
    <w:rsid w:val="00585B68"/>
    <w:rsid w:val="005A6E72"/>
    <w:rsid w:val="005C4B30"/>
    <w:rsid w:val="005D4790"/>
    <w:rsid w:val="005D724F"/>
    <w:rsid w:val="005E4855"/>
    <w:rsid w:val="005F2AA4"/>
    <w:rsid w:val="005F7926"/>
    <w:rsid w:val="0062087E"/>
    <w:rsid w:val="00624E7F"/>
    <w:rsid w:val="00646338"/>
    <w:rsid w:val="00662ABF"/>
    <w:rsid w:val="00673843"/>
    <w:rsid w:val="0067690D"/>
    <w:rsid w:val="006809DD"/>
    <w:rsid w:val="00682030"/>
    <w:rsid w:val="006A607B"/>
    <w:rsid w:val="006A7E40"/>
    <w:rsid w:val="006B0841"/>
    <w:rsid w:val="006B1A5E"/>
    <w:rsid w:val="006D191C"/>
    <w:rsid w:val="006F31FD"/>
    <w:rsid w:val="00700CF9"/>
    <w:rsid w:val="00704091"/>
    <w:rsid w:val="00722711"/>
    <w:rsid w:val="00736E70"/>
    <w:rsid w:val="00747A34"/>
    <w:rsid w:val="007529BB"/>
    <w:rsid w:val="007623F1"/>
    <w:rsid w:val="00773097"/>
    <w:rsid w:val="0079306D"/>
    <w:rsid w:val="007C2D62"/>
    <w:rsid w:val="00800CF5"/>
    <w:rsid w:val="00801751"/>
    <w:rsid w:val="00803994"/>
    <w:rsid w:val="008215F6"/>
    <w:rsid w:val="00834536"/>
    <w:rsid w:val="008379DF"/>
    <w:rsid w:val="008513B5"/>
    <w:rsid w:val="00855A9D"/>
    <w:rsid w:val="008630C7"/>
    <w:rsid w:val="00873A5A"/>
    <w:rsid w:val="00892562"/>
    <w:rsid w:val="0089304A"/>
    <w:rsid w:val="008A103A"/>
    <w:rsid w:val="008C5972"/>
    <w:rsid w:val="008E7103"/>
    <w:rsid w:val="008F6F70"/>
    <w:rsid w:val="009069BE"/>
    <w:rsid w:val="00917554"/>
    <w:rsid w:val="00925823"/>
    <w:rsid w:val="00930A68"/>
    <w:rsid w:val="00931382"/>
    <w:rsid w:val="00951E99"/>
    <w:rsid w:val="00956551"/>
    <w:rsid w:val="00983FB8"/>
    <w:rsid w:val="009A5803"/>
    <w:rsid w:val="009C6D1B"/>
    <w:rsid w:val="009D1D7E"/>
    <w:rsid w:val="009D3BAA"/>
    <w:rsid w:val="009F6803"/>
    <w:rsid w:val="00A0169F"/>
    <w:rsid w:val="00A0557D"/>
    <w:rsid w:val="00A1660D"/>
    <w:rsid w:val="00A2385D"/>
    <w:rsid w:val="00A36DB3"/>
    <w:rsid w:val="00A512A9"/>
    <w:rsid w:val="00A540B0"/>
    <w:rsid w:val="00A63DF2"/>
    <w:rsid w:val="00A71683"/>
    <w:rsid w:val="00AA100F"/>
    <w:rsid w:val="00AA39DD"/>
    <w:rsid w:val="00AD5425"/>
    <w:rsid w:val="00AD7480"/>
    <w:rsid w:val="00AF4E0B"/>
    <w:rsid w:val="00AF5B11"/>
    <w:rsid w:val="00B06D88"/>
    <w:rsid w:val="00B34253"/>
    <w:rsid w:val="00B67101"/>
    <w:rsid w:val="00BB2B28"/>
    <w:rsid w:val="00BB34B1"/>
    <w:rsid w:val="00BB750C"/>
    <w:rsid w:val="00BE724B"/>
    <w:rsid w:val="00BF5CA5"/>
    <w:rsid w:val="00C15775"/>
    <w:rsid w:val="00C159D1"/>
    <w:rsid w:val="00C241C0"/>
    <w:rsid w:val="00C33E76"/>
    <w:rsid w:val="00C51922"/>
    <w:rsid w:val="00C539CE"/>
    <w:rsid w:val="00C57683"/>
    <w:rsid w:val="00C6563E"/>
    <w:rsid w:val="00C6698F"/>
    <w:rsid w:val="00C66C0A"/>
    <w:rsid w:val="00C81E9D"/>
    <w:rsid w:val="00C83455"/>
    <w:rsid w:val="00C972FD"/>
    <w:rsid w:val="00CA46B2"/>
    <w:rsid w:val="00CA4915"/>
    <w:rsid w:val="00CA7A8E"/>
    <w:rsid w:val="00CB6F22"/>
    <w:rsid w:val="00CC31DD"/>
    <w:rsid w:val="00CF4458"/>
    <w:rsid w:val="00D4204C"/>
    <w:rsid w:val="00D57FF0"/>
    <w:rsid w:val="00D80D4B"/>
    <w:rsid w:val="00D81557"/>
    <w:rsid w:val="00D87C98"/>
    <w:rsid w:val="00DD7AE8"/>
    <w:rsid w:val="00DE2E75"/>
    <w:rsid w:val="00DF0328"/>
    <w:rsid w:val="00DF03F4"/>
    <w:rsid w:val="00DF6A15"/>
    <w:rsid w:val="00E11C1E"/>
    <w:rsid w:val="00E2607A"/>
    <w:rsid w:val="00E27017"/>
    <w:rsid w:val="00E363FA"/>
    <w:rsid w:val="00E5644C"/>
    <w:rsid w:val="00E57C7A"/>
    <w:rsid w:val="00E641DC"/>
    <w:rsid w:val="00E6646B"/>
    <w:rsid w:val="00E778B1"/>
    <w:rsid w:val="00E872EF"/>
    <w:rsid w:val="00EA57A7"/>
    <w:rsid w:val="00EA7A1D"/>
    <w:rsid w:val="00EB32F3"/>
    <w:rsid w:val="00EB6D70"/>
    <w:rsid w:val="00EC6493"/>
    <w:rsid w:val="00ED3DCE"/>
    <w:rsid w:val="00EE2C65"/>
    <w:rsid w:val="00F02F57"/>
    <w:rsid w:val="00F3245E"/>
    <w:rsid w:val="00F35ED4"/>
    <w:rsid w:val="00F36F3C"/>
    <w:rsid w:val="00F51BE1"/>
    <w:rsid w:val="00F534D9"/>
    <w:rsid w:val="00F54F21"/>
    <w:rsid w:val="00F620E9"/>
    <w:rsid w:val="00F65352"/>
    <w:rsid w:val="00F67379"/>
    <w:rsid w:val="00F75B9A"/>
    <w:rsid w:val="00F801C1"/>
    <w:rsid w:val="00F80DE4"/>
    <w:rsid w:val="00F84D0E"/>
    <w:rsid w:val="00F97F6C"/>
    <w:rsid w:val="00FA143E"/>
    <w:rsid w:val="00FA76B6"/>
    <w:rsid w:val="00FC231D"/>
    <w:rsid w:val="00FC34FA"/>
    <w:rsid w:val="00FD1A2B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,"/>
  <w:listSeparator w:val=";"/>
  <w14:docId w14:val="348AFD7D"/>
  <w15:docId w15:val="{584CFC1A-62BA-46EC-9378-8D5A214C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27017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E27017"/>
    <w:pPr>
      <w:keepNext/>
      <w:outlineLvl w:val="0"/>
    </w:pPr>
    <w:rPr>
      <w:b/>
      <w:bCs/>
      <w:sz w:val="24"/>
    </w:rPr>
  </w:style>
  <w:style w:type="paragraph" w:styleId="Titolo2">
    <w:name w:val="heading 2"/>
    <w:basedOn w:val="Normale"/>
    <w:next w:val="Normale"/>
    <w:qFormat/>
    <w:rsid w:val="00E27017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E27017"/>
    <w:pPr>
      <w:keepNext/>
      <w:ind w:left="4248" w:firstLine="5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E2701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27017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E27017"/>
    <w:pPr>
      <w:tabs>
        <w:tab w:val="left" w:pos="3820"/>
      </w:tabs>
      <w:jc w:val="both"/>
    </w:pPr>
    <w:rPr>
      <w:sz w:val="24"/>
    </w:rPr>
  </w:style>
  <w:style w:type="paragraph" w:styleId="Corpodeltesto2">
    <w:name w:val="Body Text 2"/>
    <w:basedOn w:val="Normale"/>
    <w:rsid w:val="00E27017"/>
    <w:rPr>
      <w:sz w:val="24"/>
    </w:rPr>
  </w:style>
  <w:style w:type="paragraph" w:styleId="Testofumetto">
    <w:name w:val="Balloon Text"/>
    <w:basedOn w:val="Normale"/>
    <w:semiHidden/>
    <w:rsid w:val="00CA46B2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qFormat/>
    <w:rsid w:val="00951E99"/>
    <w:rPr>
      <w:i/>
      <w:iCs/>
    </w:rPr>
  </w:style>
  <w:style w:type="character" w:styleId="Enfasigrassetto">
    <w:name w:val="Strong"/>
    <w:basedOn w:val="Carpredefinitoparagrafo"/>
    <w:qFormat/>
    <w:rsid w:val="00951E99"/>
    <w:rPr>
      <w:b/>
      <w:bCs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A0557D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A0557D"/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3D7CC9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1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MODELLI\INTES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FA4C8-E41B-483B-8C82-4858269A6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</Template>
  <TotalTime>0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Comune di Calvenzano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Comune di Calvenzano</dc:creator>
  <cp:lastModifiedBy>Francesca Robecchi | Comune di Casirate d'Adda</cp:lastModifiedBy>
  <cp:revision>18</cp:revision>
  <cp:lastPrinted>2023-08-29T12:31:00Z</cp:lastPrinted>
  <dcterms:created xsi:type="dcterms:W3CDTF">2021-10-01T07:39:00Z</dcterms:created>
  <dcterms:modified xsi:type="dcterms:W3CDTF">2026-09-21T15:43:00Z</dcterms:modified>
</cp:coreProperties>
</file>